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567"/>
        <w:gridCol w:w="1701"/>
        <w:gridCol w:w="1134"/>
        <w:gridCol w:w="283"/>
        <w:gridCol w:w="284"/>
        <w:gridCol w:w="236"/>
        <w:gridCol w:w="794"/>
        <w:gridCol w:w="709"/>
        <w:gridCol w:w="1503"/>
        <w:gridCol w:w="10"/>
      </w:tblGrid>
      <w:tr w:rsidR="00025433" w:rsidRPr="00DC01CE" w:rsidTr="00DD6999">
        <w:trPr>
          <w:gridAfter w:val="1"/>
          <w:wAfter w:w="10" w:type="dxa"/>
          <w:trHeight w:val="2542"/>
        </w:trPr>
        <w:tc>
          <w:tcPr>
            <w:tcW w:w="9480" w:type="dxa"/>
            <w:gridSpan w:val="11"/>
          </w:tcPr>
          <w:p w:rsidR="0065340F" w:rsidRDefault="0065340F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0"/>
            </w:tblGrid>
            <w:tr w:rsidR="00025433" w:rsidRPr="00DC01CE" w:rsidTr="00A70595">
              <w:tc>
                <w:tcPr>
                  <w:tcW w:w="8790" w:type="dxa"/>
                </w:tcPr>
                <w:p w:rsidR="00025433" w:rsidRDefault="00724A7C" w:rsidP="008D7617">
                  <w:pPr>
                    <w:tabs>
                      <w:tab w:val="left" w:pos="4404"/>
                      <w:tab w:val="left" w:pos="5259"/>
                      <w:tab w:val="left" w:pos="54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DC01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 w:rsidR="00025433" w:rsidRPr="00DC01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DALSTON PARISH COUNCIL MINUTES</w:t>
                  </w:r>
                </w:p>
                <w:p w:rsidR="00A163A4" w:rsidRPr="00DC01CE" w:rsidRDefault="00A163A4" w:rsidP="008D7617">
                  <w:pPr>
                    <w:tabs>
                      <w:tab w:val="left" w:pos="4404"/>
                      <w:tab w:val="left" w:pos="5259"/>
                      <w:tab w:val="left" w:pos="5484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:rsidR="00025433" w:rsidRDefault="0002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14C" w:rsidRPr="00DC01CE" w:rsidRDefault="00B72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"/>
              <w:gridCol w:w="3676"/>
              <w:gridCol w:w="5080"/>
            </w:tblGrid>
            <w:tr w:rsidR="00025433" w:rsidRPr="00DC01CE" w:rsidTr="00B0486E">
              <w:trPr>
                <w:gridAfter w:val="1"/>
                <w:wAfter w:w="5080" w:type="dxa"/>
              </w:trPr>
              <w:tc>
                <w:tcPr>
                  <w:tcW w:w="3710" w:type="dxa"/>
                  <w:gridSpan w:val="2"/>
                </w:tcPr>
                <w:p w:rsidR="00025433" w:rsidRPr="00DC01CE" w:rsidRDefault="000254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0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Forge Green</w:t>
                  </w:r>
                </w:p>
                <w:p w:rsidR="00025433" w:rsidRPr="00DC01CE" w:rsidRDefault="000254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0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Dalston</w:t>
                  </w:r>
                </w:p>
                <w:p w:rsidR="00025433" w:rsidRPr="00DC01CE" w:rsidRDefault="0005270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CA5 7QG</w:t>
                  </w:r>
                </w:p>
                <w:p w:rsidR="00025433" w:rsidRPr="00DC01CE" w:rsidRDefault="000254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0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Tel: 01228 712766</w:t>
                  </w:r>
                </w:p>
                <w:p w:rsidR="00025433" w:rsidRPr="00DC01CE" w:rsidRDefault="0002543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0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Email: </w:t>
                  </w:r>
                  <w:hyperlink r:id="rId8" w:history="1">
                    <w:r w:rsidR="00310E88" w:rsidRPr="00763BC5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</w:rPr>
                      <w:t>clerk@dalston.org.uk</w:t>
                    </w:r>
                  </w:hyperlink>
                </w:p>
              </w:tc>
            </w:tr>
            <w:tr w:rsidR="00025433" w:rsidRPr="00DC01CE" w:rsidTr="00B0486E">
              <w:tc>
                <w:tcPr>
                  <w:tcW w:w="8790" w:type="dxa"/>
                  <w:gridSpan w:val="3"/>
                </w:tcPr>
                <w:p w:rsidR="001D0978" w:rsidRPr="00DC01CE" w:rsidRDefault="005F1DB9" w:rsidP="002B243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Minutes of the</w:t>
                  </w:r>
                  <w:r w:rsidR="00805AF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monthly</w:t>
                  </w:r>
                  <w:r w:rsidR="00B23C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Parish Coun</w:t>
                  </w:r>
                  <w:r w:rsidR="00FB5E1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cil held at Forge Green on the 11</w:t>
                  </w:r>
                  <w:r w:rsidR="00FB5E12" w:rsidRPr="00FB5E12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th</w:t>
                  </w:r>
                  <w:r w:rsidR="00FB5E1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June</w:t>
                  </w:r>
                  <w:r w:rsidR="00C413A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201</w:t>
                  </w:r>
                  <w:r w:rsidR="002B24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  <w:r w:rsidR="00C413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  <w:tr w:rsidR="00025433" w:rsidRPr="00DC01CE" w:rsidTr="00B0486E">
              <w:tblPrEx>
                <w:tblBorders>
                  <w:bottom w:val="single" w:sz="4" w:space="0" w:color="auto"/>
                </w:tblBorders>
              </w:tblPrEx>
              <w:trPr>
                <w:gridBefore w:val="1"/>
                <w:wBefore w:w="34" w:type="dxa"/>
              </w:trPr>
              <w:tc>
                <w:tcPr>
                  <w:tcW w:w="8756" w:type="dxa"/>
                  <w:gridSpan w:val="2"/>
                </w:tcPr>
                <w:p w:rsidR="00025433" w:rsidRPr="00DC01CE" w:rsidRDefault="00C87EE9" w:rsidP="001D0978">
                  <w:pPr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0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S. M</w:t>
                  </w:r>
                  <w:r w:rsidR="001D0978" w:rsidRPr="00DC0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ilburn</w:t>
                  </w:r>
                  <w:r w:rsidR="005E50B3" w:rsidRPr="00DC0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Clerk</w:t>
                  </w:r>
                </w:p>
              </w:tc>
            </w:tr>
          </w:tbl>
          <w:p w:rsidR="00025433" w:rsidRPr="00DC01CE" w:rsidRDefault="00223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Chris Hardman (Carlisle City Council) spoke in regards to </w:t>
            </w:r>
            <w:r w:rsidR="00DA483C">
              <w:rPr>
                <w:rFonts w:ascii="Times New Roman" w:hAnsi="Times New Roman" w:cs="Times New Roman"/>
                <w:sz w:val="20"/>
                <w:szCs w:val="20"/>
              </w:rPr>
              <w:t xml:space="preserve">Planning application observations,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 Carlisle District Plan a</w:t>
            </w:r>
            <w:r w:rsidR="00154FF6">
              <w:rPr>
                <w:rFonts w:ascii="Times New Roman" w:hAnsi="Times New Roman" w:cs="Times New Roman"/>
                <w:sz w:val="20"/>
                <w:szCs w:val="20"/>
              </w:rPr>
              <w:t>nd Dalston Neighbourhood Plan,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then</w:t>
            </w:r>
            <w:r w:rsidR="00B0486E">
              <w:rPr>
                <w:rFonts w:ascii="Times New Roman" w:hAnsi="Times New Roman" w:cs="Times New Roman"/>
                <w:sz w:val="20"/>
                <w:szCs w:val="20"/>
              </w:rPr>
              <w:t xml:space="preserve"> answere</w:t>
            </w:r>
            <w:r w:rsidR="00DA483C">
              <w:rPr>
                <w:rFonts w:ascii="Times New Roman" w:hAnsi="Times New Roman" w:cs="Times New Roman"/>
                <w:sz w:val="20"/>
                <w:szCs w:val="20"/>
              </w:rPr>
              <w:t>d questions</w:t>
            </w:r>
            <w:r w:rsidR="00803E0F">
              <w:rPr>
                <w:rFonts w:ascii="Times New Roman" w:hAnsi="Times New Roman" w:cs="Times New Roman"/>
                <w:sz w:val="20"/>
                <w:szCs w:val="20"/>
              </w:rPr>
              <w:t xml:space="preserve"> and said he would be happy to return if required</w:t>
            </w:r>
            <w:r w:rsidR="00DA48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75A1" w:rsidRPr="00DC01CE" w:rsidTr="00DD6999">
        <w:trPr>
          <w:gridAfter w:val="1"/>
          <w:wAfter w:w="10" w:type="dxa"/>
        </w:trPr>
        <w:tc>
          <w:tcPr>
            <w:tcW w:w="1418" w:type="dxa"/>
          </w:tcPr>
          <w:p w:rsidR="00B0486E" w:rsidRDefault="00B048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</w:p>
          <w:p w:rsidR="003C75A1" w:rsidRPr="00DC01CE" w:rsidRDefault="003C75A1">
            <w:pPr>
              <w:rPr>
                <w:rFonts w:ascii="Times New Roman" w:hAnsi="Times New Roman" w:cs="Times New Roman"/>
                <w:b/>
              </w:rPr>
            </w:pPr>
            <w:r w:rsidRPr="00DC01CE">
              <w:rPr>
                <w:rFonts w:ascii="Times New Roman" w:hAnsi="Times New Roman" w:cs="Times New Roman"/>
                <w:b/>
              </w:rPr>
              <w:t>Present</w:t>
            </w:r>
          </w:p>
        </w:tc>
        <w:tc>
          <w:tcPr>
            <w:tcW w:w="1418" w:type="dxa"/>
            <w:gridSpan w:val="2"/>
          </w:tcPr>
          <w:p w:rsidR="003C75A1" w:rsidRPr="00DC01CE" w:rsidRDefault="003C7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C75A1" w:rsidRPr="00DC01CE" w:rsidRDefault="003C7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75A1" w:rsidRPr="00DC01CE" w:rsidRDefault="003C7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gridSpan w:val="4"/>
          </w:tcPr>
          <w:p w:rsidR="003C75A1" w:rsidRPr="00DC01CE" w:rsidRDefault="003C7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gridSpan w:val="2"/>
          </w:tcPr>
          <w:p w:rsidR="003C75A1" w:rsidRPr="00DC01CE" w:rsidRDefault="003C7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5A1" w:rsidRPr="003C1CE8" w:rsidTr="00DD6999">
        <w:trPr>
          <w:gridAfter w:val="1"/>
          <w:wAfter w:w="10" w:type="dxa"/>
        </w:trPr>
        <w:tc>
          <w:tcPr>
            <w:tcW w:w="1418" w:type="dxa"/>
          </w:tcPr>
          <w:p w:rsidR="003C75A1" w:rsidRPr="003C1CE8" w:rsidRDefault="00E24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CE8">
              <w:rPr>
                <w:rFonts w:ascii="Times New Roman" w:hAnsi="Times New Roman" w:cs="Times New Roman"/>
                <w:sz w:val="20"/>
                <w:szCs w:val="20"/>
              </w:rPr>
              <w:t>Cllr Byers</w:t>
            </w:r>
          </w:p>
        </w:tc>
        <w:tc>
          <w:tcPr>
            <w:tcW w:w="1418" w:type="dxa"/>
            <w:gridSpan w:val="2"/>
          </w:tcPr>
          <w:p w:rsidR="003C75A1" w:rsidRPr="003C1CE8" w:rsidRDefault="00376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Drouet</w:t>
            </w:r>
          </w:p>
        </w:tc>
        <w:tc>
          <w:tcPr>
            <w:tcW w:w="1701" w:type="dxa"/>
          </w:tcPr>
          <w:p w:rsidR="003C75A1" w:rsidRPr="003C1CE8" w:rsidRDefault="0037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Baxter</w:t>
            </w:r>
          </w:p>
        </w:tc>
        <w:tc>
          <w:tcPr>
            <w:tcW w:w="1134" w:type="dxa"/>
          </w:tcPr>
          <w:p w:rsidR="003C75A1" w:rsidRPr="003C1CE8" w:rsidRDefault="00C60C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Craig</w:t>
            </w:r>
          </w:p>
        </w:tc>
        <w:tc>
          <w:tcPr>
            <w:tcW w:w="1597" w:type="dxa"/>
            <w:gridSpan w:val="4"/>
          </w:tcPr>
          <w:p w:rsidR="003C75A1" w:rsidRPr="003C1CE8" w:rsidRDefault="004827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1CE8">
              <w:rPr>
                <w:rFonts w:ascii="Times New Roman" w:hAnsi="Times New Roman" w:cs="Times New Roman"/>
                <w:sz w:val="20"/>
                <w:szCs w:val="20"/>
              </w:rPr>
              <w:t>Cllr Roberts</w:t>
            </w:r>
          </w:p>
        </w:tc>
        <w:tc>
          <w:tcPr>
            <w:tcW w:w="2212" w:type="dxa"/>
            <w:gridSpan w:val="2"/>
          </w:tcPr>
          <w:p w:rsidR="003C75A1" w:rsidRPr="003C1CE8" w:rsidRDefault="00DD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Kay</w:t>
            </w:r>
            <w:r w:rsidR="00805AF1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Kreczowski</w:t>
            </w:r>
          </w:p>
        </w:tc>
      </w:tr>
      <w:tr w:rsidR="003C75A1" w:rsidRPr="003C1CE8" w:rsidTr="00DD6999">
        <w:trPr>
          <w:gridAfter w:val="1"/>
          <w:wAfter w:w="10" w:type="dxa"/>
        </w:trPr>
        <w:tc>
          <w:tcPr>
            <w:tcW w:w="1418" w:type="dxa"/>
          </w:tcPr>
          <w:p w:rsidR="003C75A1" w:rsidRPr="003C1CE8" w:rsidRDefault="00DD6999" w:rsidP="00DD6999">
            <w:pPr>
              <w:tabs>
                <w:tab w:val="left" w:pos="91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Robson</w:t>
            </w:r>
          </w:p>
        </w:tc>
        <w:tc>
          <w:tcPr>
            <w:tcW w:w="1418" w:type="dxa"/>
            <w:gridSpan w:val="2"/>
          </w:tcPr>
          <w:p w:rsidR="003C75A1" w:rsidRPr="003C1CE8" w:rsidRDefault="002239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Kyle</w:t>
            </w:r>
          </w:p>
        </w:tc>
        <w:tc>
          <w:tcPr>
            <w:tcW w:w="1701" w:type="dxa"/>
          </w:tcPr>
          <w:p w:rsidR="009B5927" w:rsidRDefault="009B5927" w:rsidP="009B5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McKerrell</w:t>
            </w:r>
          </w:p>
          <w:p w:rsidR="003C75A1" w:rsidRPr="003C1CE8" w:rsidRDefault="003C75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75A1" w:rsidRPr="003C1CE8" w:rsidRDefault="00BB7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Auld</w:t>
            </w:r>
          </w:p>
        </w:tc>
        <w:tc>
          <w:tcPr>
            <w:tcW w:w="1597" w:type="dxa"/>
            <w:gridSpan w:val="4"/>
          </w:tcPr>
          <w:p w:rsidR="00145290" w:rsidRPr="003C1CE8" w:rsidRDefault="0022399F" w:rsidP="009B5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Dinning</w:t>
            </w:r>
          </w:p>
        </w:tc>
        <w:tc>
          <w:tcPr>
            <w:tcW w:w="2212" w:type="dxa"/>
            <w:gridSpan w:val="2"/>
          </w:tcPr>
          <w:p w:rsidR="003C75A1" w:rsidRPr="003C1CE8" w:rsidRDefault="0022399F" w:rsidP="004F0C59">
            <w:pPr>
              <w:ind w:right="-8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Potter</w:t>
            </w:r>
          </w:p>
        </w:tc>
      </w:tr>
      <w:tr w:rsidR="009035CA" w:rsidRPr="00DC01CE" w:rsidTr="00DD6999">
        <w:trPr>
          <w:gridAfter w:val="1"/>
          <w:wAfter w:w="10" w:type="dxa"/>
        </w:trPr>
        <w:tc>
          <w:tcPr>
            <w:tcW w:w="2269" w:type="dxa"/>
            <w:gridSpan w:val="2"/>
          </w:tcPr>
          <w:p w:rsidR="009035CA" w:rsidRPr="00DC01CE" w:rsidRDefault="009035CA" w:rsidP="00DF30BB">
            <w:pPr>
              <w:rPr>
                <w:rFonts w:ascii="Times New Roman" w:hAnsi="Times New Roman" w:cs="Times New Roman"/>
                <w:b/>
              </w:rPr>
            </w:pPr>
            <w:r w:rsidRPr="00DC01CE">
              <w:rPr>
                <w:rFonts w:ascii="Times New Roman" w:hAnsi="Times New Roman" w:cs="Times New Roman"/>
                <w:b/>
              </w:rPr>
              <w:t>Apologies</w:t>
            </w:r>
          </w:p>
        </w:tc>
        <w:tc>
          <w:tcPr>
            <w:tcW w:w="2268" w:type="dxa"/>
            <w:gridSpan w:val="2"/>
          </w:tcPr>
          <w:p w:rsidR="009035CA" w:rsidRPr="00DC01CE" w:rsidRDefault="009035CA" w:rsidP="00785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9035CA" w:rsidRPr="00DC01CE" w:rsidRDefault="009035CA" w:rsidP="00785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gridSpan w:val="2"/>
          </w:tcPr>
          <w:p w:rsidR="009035CA" w:rsidRPr="00DC01CE" w:rsidRDefault="009035CA" w:rsidP="00785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gridSpan w:val="2"/>
          </w:tcPr>
          <w:p w:rsidR="009035CA" w:rsidRPr="00DC01CE" w:rsidRDefault="009035CA" w:rsidP="00785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9035CA" w:rsidRPr="00DC01CE" w:rsidRDefault="009035CA" w:rsidP="00785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5CA" w:rsidRPr="00DC01CE" w:rsidTr="00DD6999">
        <w:trPr>
          <w:gridAfter w:val="1"/>
          <w:wAfter w:w="10" w:type="dxa"/>
        </w:trPr>
        <w:tc>
          <w:tcPr>
            <w:tcW w:w="2269" w:type="dxa"/>
            <w:gridSpan w:val="2"/>
          </w:tcPr>
          <w:p w:rsidR="009035CA" w:rsidRPr="00DC01CE" w:rsidRDefault="0022399F" w:rsidP="00C60C87">
            <w:pPr>
              <w:ind w:right="-56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Utting   Cllr Brewster</w:t>
            </w:r>
          </w:p>
        </w:tc>
        <w:tc>
          <w:tcPr>
            <w:tcW w:w="2268" w:type="dxa"/>
            <w:gridSpan w:val="2"/>
          </w:tcPr>
          <w:p w:rsidR="009035CA" w:rsidRPr="00DC01CE" w:rsidRDefault="00DD6999" w:rsidP="007852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9035CA" w:rsidRPr="00DC01CE" w:rsidRDefault="009035CA" w:rsidP="00DD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035CA" w:rsidRPr="00DC01CE" w:rsidRDefault="009035CA" w:rsidP="00785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gridSpan w:val="2"/>
          </w:tcPr>
          <w:p w:rsidR="009035CA" w:rsidRPr="00DC01CE" w:rsidRDefault="009035CA" w:rsidP="00785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</w:tcPr>
          <w:p w:rsidR="009035CA" w:rsidRPr="00DC01CE" w:rsidRDefault="009035CA" w:rsidP="007852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75A1" w:rsidRPr="00DC01CE" w:rsidTr="00DD6999">
        <w:tc>
          <w:tcPr>
            <w:tcW w:w="9490" w:type="dxa"/>
            <w:gridSpan w:val="12"/>
          </w:tcPr>
          <w:p w:rsidR="00381CF1" w:rsidRDefault="0022399F" w:rsidP="00381CF1">
            <w:pPr>
              <w:ind w:hanging="7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2399F" w:rsidRPr="0022399F" w:rsidRDefault="0022399F" w:rsidP="00381CF1">
            <w:pPr>
              <w:ind w:hanging="7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2399F">
              <w:rPr>
                <w:rFonts w:ascii="Times New Roman" w:hAnsi="Times New Roman" w:cs="Times New Roman"/>
                <w:sz w:val="20"/>
                <w:szCs w:val="20"/>
              </w:rPr>
              <w:t xml:space="preserve">Cllr Byers welcomed new </w:t>
            </w:r>
            <w:r w:rsidR="0041693F">
              <w:rPr>
                <w:rFonts w:ascii="Times New Roman" w:hAnsi="Times New Roman" w:cs="Times New Roman"/>
                <w:sz w:val="20"/>
                <w:szCs w:val="20"/>
              </w:rPr>
              <w:t xml:space="preserve">Carlisle </w:t>
            </w:r>
            <w:r w:rsidRPr="0022399F">
              <w:rPr>
                <w:rFonts w:ascii="Times New Roman" w:hAnsi="Times New Roman" w:cs="Times New Roman"/>
                <w:sz w:val="20"/>
                <w:szCs w:val="20"/>
              </w:rPr>
              <w:t>City Councillor John Collier to the meeting.</w:t>
            </w:r>
          </w:p>
          <w:p w:rsidR="0022399F" w:rsidRDefault="0022399F" w:rsidP="0022399F">
            <w:pPr>
              <w:ind w:hanging="7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70595" w:rsidRDefault="00A70595" w:rsidP="00A70595">
            <w:pPr>
              <w:rPr>
                <w:rFonts w:ascii="Times New Roman" w:hAnsi="Times New Roman" w:cs="Times New Roman"/>
                <w:b/>
              </w:rPr>
            </w:pPr>
            <w:r w:rsidRPr="00DC01CE">
              <w:rPr>
                <w:rFonts w:ascii="Times New Roman" w:hAnsi="Times New Roman" w:cs="Times New Roman"/>
                <w:b/>
              </w:rPr>
              <w:t>Minutes</w:t>
            </w:r>
          </w:p>
          <w:p w:rsidR="009166DB" w:rsidRDefault="00DC191F" w:rsidP="00916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91F">
              <w:rPr>
                <w:rFonts w:ascii="Times New Roman" w:hAnsi="Times New Roman" w:cs="Times New Roman"/>
                <w:sz w:val="20"/>
                <w:szCs w:val="20"/>
              </w:rPr>
              <w:t>Cllr Baxter reported that cheque number 508 for Wigton Town Council on the list of cheques for approval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had been corrected to include the VAT</w:t>
            </w:r>
            <w:r w:rsidR="009166DB">
              <w:rPr>
                <w:rFonts w:ascii="Times New Roman" w:hAnsi="Times New Roman" w:cs="Times New Roman"/>
                <w:sz w:val="20"/>
                <w:szCs w:val="20"/>
              </w:rPr>
              <w:t xml:space="preserve"> in the details column. </w:t>
            </w:r>
          </w:p>
          <w:p w:rsidR="00DC191F" w:rsidRPr="00DC191F" w:rsidRDefault="009166DB" w:rsidP="00A70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Cllr Drouet requested the concluding </w:t>
            </w:r>
            <w:r w:rsidR="005324B4">
              <w:rPr>
                <w:rFonts w:ascii="Times New Roman" w:hAnsi="Times New Roman" w:cs="Times New Roman"/>
                <w:sz w:val="20"/>
                <w:szCs w:val="20"/>
              </w:rPr>
              <w:t>decision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6832">
              <w:rPr>
                <w:rFonts w:ascii="Times New Roman" w:hAnsi="Times New Roman" w:cs="Times New Roman"/>
                <w:sz w:val="20"/>
                <w:szCs w:val="20"/>
              </w:rPr>
              <w:t xml:space="preserve">of the Parish Council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planning application 18/1132 should </w:t>
            </w:r>
            <w:r w:rsidR="00236832">
              <w:rPr>
                <w:rFonts w:ascii="Times New Roman" w:hAnsi="Times New Roman" w:cs="Times New Roman"/>
                <w:sz w:val="20"/>
                <w:szCs w:val="20"/>
              </w:rPr>
              <w:t xml:space="preserve">be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recorded. Subject to amending</w:t>
            </w:r>
            <w:r w:rsidR="00236832">
              <w:rPr>
                <w:rFonts w:ascii="Times New Roman" w:hAnsi="Times New Roman" w:cs="Times New Roman"/>
                <w:sz w:val="20"/>
                <w:szCs w:val="20"/>
              </w:rPr>
              <w:t xml:space="preserve"> minute 55/19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6832">
              <w:rPr>
                <w:rFonts w:ascii="Times New Roman" w:hAnsi="Times New Roman" w:cs="Times New Roman"/>
                <w:sz w:val="20"/>
                <w:szCs w:val="20"/>
              </w:rPr>
              <w:t>to include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Whilst Dalston Parish Council are in favour of some development in Raughton Head we are not in the application.  We wou</w:t>
            </w:r>
            <w:r w:rsidR="00236832">
              <w:rPr>
                <w:rFonts w:ascii="Times New Roman" w:hAnsi="Times New Roman" w:cs="Times New Roman"/>
                <w:sz w:val="20"/>
                <w:szCs w:val="20"/>
              </w:rPr>
              <w:t>ld like to request a site visit” it was</w:t>
            </w:r>
          </w:p>
          <w:p w:rsidR="00A70595" w:rsidRPr="004F1441" w:rsidRDefault="00236832" w:rsidP="00A70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A70595" w:rsidRPr="004F1441">
              <w:rPr>
                <w:rFonts w:ascii="Times New Roman" w:hAnsi="Times New Roman" w:cs="Times New Roman"/>
                <w:sz w:val="20"/>
                <w:szCs w:val="20"/>
              </w:rPr>
              <w:t>esolved to authorise the Chairman to sign, as a correct record, the minutes of the</w:t>
            </w:r>
            <w:r w:rsidR="00805AF1">
              <w:rPr>
                <w:rFonts w:ascii="Times New Roman" w:hAnsi="Times New Roman" w:cs="Times New Roman"/>
                <w:sz w:val="20"/>
                <w:szCs w:val="20"/>
              </w:rPr>
              <w:t xml:space="preserve"> Annual Parish Council</w:t>
            </w:r>
            <w:r w:rsidR="00A70595" w:rsidRPr="004F14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meeting </w:t>
            </w:r>
            <w:r w:rsidR="00A70595" w:rsidRPr="004F1441">
              <w:rPr>
                <w:rFonts w:ascii="Times New Roman" w:hAnsi="Times New Roman" w:cs="Times New Roman"/>
                <w:sz w:val="20"/>
                <w:szCs w:val="20"/>
              </w:rPr>
              <w:t>held on</w:t>
            </w:r>
            <w:r w:rsidR="00FB5E12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 w:rsidR="00FB5E12" w:rsidRPr="00FB5E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="00FB5E12">
              <w:rPr>
                <w:rFonts w:ascii="Times New Roman" w:hAnsi="Times New Roman" w:cs="Times New Roman"/>
                <w:sz w:val="20"/>
                <w:szCs w:val="20"/>
              </w:rPr>
              <w:t xml:space="preserve"> May</w:t>
            </w:r>
            <w:r w:rsidR="002B243C" w:rsidRPr="004F1441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  <w:r w:rsidR="00A70595" w:rsidRPr="004F14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70595" w:rsidRPr="004F1441" w:rsidRDefault="00A70595" w:rsidP="00A705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0595" w:rsidRPr="00DC01CE" w:rsidRDefault="00A70595" w:rsidP="00A70595">
            <w:pPr>
              <w:rPr>
                <w:rFonts w:ascii="Times New Roman" w:hAnsi="Times New Roman" w:cs="Times New Roman"/>
                <w:b/>
              </w:rPr>
            </w:pPr>
            <w:r w:rsidRPr="00DC01CE">
              <w:rPr>
                <w:rFonts w:ascii="Times New Roman" w:hAnsi="Times New Roman" w:cs="Times New Roman"/>
                <w:b/>
              </w:rPr>
              <w:t>Requests for Dispensations</w:t>
            </w:r>
          </w:p>
          <w:p w:rsidR="00A70595" w:rsidRPr="004F1441" w:rsidRDefault="00A70595" w:rsidP="00A70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1">
              <w:rPr>
                <w:rFonts w:ascii="Times New Roman" w:hAnsi="Times New Roman" w:cs="Times New Roman"/>
                <w:sz w:val="20"/>
                <w:szCs w:val="20"/>
              </w:rPr>
              <w:t xml:space="preserve">There were no requests for dispensations. </w:t>
            </w:r>
          </w:p>
          <w:p w:rsidR="00915F37" w:rsidRDefault="00915F37" w:rsidP="00A705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70595" w:rsidRDefault="00A70595" w:rsidP="00A70595">
            <w:pPr>
              <w:rPr>
                <w:rFonts w:ascii="Times New Roman" w:hAnsi="Times New Roman" w:cs="Times New Roman"/>
                <w:b/>
              </w:rPr>
            </w:pPr>
            <w:r w:rsidRPr="00DC01CE">
              <w:rPr>
                <w:rFonts w:ascii="Times New Roman" w:hAnsi="Times New Roman" w:cs="Times New Roman"/>
                <w:b/>
              </w:rPr>
              <w:t>Declarations of Interest</w:t>
            </w:r>
          </w:p>
          <w:p w:rsidR="00A70595" w:rsidRDefault="00A50475" w:rsidP="00A70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441">
              <w:rPr>
                <w:rFonts w:ascii="Times New Roman" w:hAnsi="Times New Roman" w:cs="Times New Roman"/>
                <w:sz w:val="20"/>
                <w:szCs w:val="20"/>
              </w:rPr>
              <w:t>There were no declarations of interest.</w:t>
            </w:r>
          </w:p>
          <w:p w:rsidR="00915F37" w:rsidRDefault="00915F37" w:rsidP="00A705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5F37" w:rsidRDefault="003208EC" w:rsidP="00A705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  <w:r w:rsidR="00915F37" w:rsidRPr="00915F37">
              <w:rPr>
                <w:rFonts w:ascii="Times New Roman" w:hAnsi="Times New Roman" w:cs="Times New Roman"/>
                <w:b/>
              </w:rPr>
              <w:t>/19 Public Participation</w:t>
            </w:r>
          </w:p>
          <w:p w:rsidR="00C07E72" w:rsidRDefault="00C07E72" w:rsidP="00F83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Allison and Cllr Collier were present.</w:t>
            </w:r>
          </w:p>
          <w:p w:rsidR="00C07E72" w:rsidRDefault="00C07E72" w:rsidP="00F83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Collier noted that he was against the Raughton Head planning application (18/1132)</w:t>
            </w:r>
            <w:r w:rsidR="009D7AE6">
              <w:rPr>
                <w:rFonts w:ascii="Times New Roman" w:hAnsi="Times New Roman" w:cs="Times New Roman"/>
                <w:sz w:val="20"/>
                <w:szCs w:val="20"/>
              </w:rPr>
              <w:t>.  He also stated that he is a member of the Planning Control Committee therefore he could not make any comments on planning applications.</w:t>
            </w:r>
          </w:p>
          <w:p w:rsidR="00C60C87" w:rsidRPr="0022399F" w:rsidRDefault="00A9116F" w:rsidP="00F83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399F">
              <w:rPr>
                <w:rFonts w:ascii="Times New Roman" w:hAnsi="Times New Roman" w:cs="Times New Roman"/>
                <w:sz w:val="20"/>
                <w:szCs w:val="20"/>
              </w:rPr>
              <w:t>Cllr Allison reported that he has emailed Selena Nicholson in regards to replacing the village entrance signs.</w:t>
            </w:r>
            <w:r w:rsidR="00C07E72">
              <w:rPr>
                <w:rFonts w:ascii="Times New Roman" w:hAnsi="Times New Roman" w:cs="Times New Roman"/>
                <w:sz w:val="20"/>
                <w:szCs w:val="20"/>
              </w:rPr>
              <w:t xml:space="preserve">  Selena is to provide different design options and prices, these will be discussed at the July Parish Council meeting.</w:t>
            </w:r>
          </w:p>
          <w:p w:rsidR="00A9116F" w:rsidRDefault="00A9116F" w:rsidP="00F83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399F">
              <w:rPr>
                <w:rFonts w:ascii="Times New Roman" w:hAnsi="Times New Roman" w:cs="Times New Roman"/>
                <w:sz w:val="20"/>
                <w:szCs w:val="20"/>
              </w:rPr>
              <w:t xml:space="preserve">Cllr Allison also noted </w:t>
            </w:r>
            <w:r w:rsidR="00C07E72">
              <w:rPr>
                <w:rFonts w:ascii="Times New Roman" w:hAnsi="Times New Roman" w:cs="Times New Roman"/>
                <w:sz w:val="20"/>
                <w:szCs w:val="20"/>
              </w:rPr>
              <w:t>that he has emailed Mark Hodgkiss</w:t>
            </w:r>
            <w:r w:rsidR="00693745">
              <w:rPr>
                <w:rFonts w:ascii="Times New Roman" w:hAnsi="Times New Roman" w:cs="Times New Roman"/>
                <w:sz w:val="20"/>
                <w:szCs w:val="20"/>
              </w:rPr>
              <w:t xml:space="preserve"> in regards to finding out who is responsible for the erection and maintenance of bus shelters in the Carlisle District; he is waiting for a response.</w:t>
            </w:r>
          </w:p>
          <w:p w:rsidR="00693745" w:rsidRDefault="00693745" w:rsidP="00693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Cllr Allison confirmed that </w:t>
            </w:r>
            <w:r w:rsidRPr="00693745">
              <w:rPr>
                <w:rFonts w:ascii="Times New Roman" w:hAnsi="Times New Roman" w:cs="Times New Roman"/>
                <w:sz w:val="20"/>
                <w:szCs w:val="20"/>
              </w:rPr>
              <w:t>Cumbria County Council are carrying out road resurfacing works on Carlisle Rd and Station Road.  The works will comprise of replacing</w:t>
            </w:r>
            <w:r w:rsidR="00154FF6">
              <w:rPr>
                <w:rFonts w:ascii="Times New Roman" w:hAnsi="Times New Roman" w:cs="Times New Roman"/>
                <w:sz w:val="20"/>
                <w:szCs w:val="20"/>
              </w:rPr>
              <w:t xml:space="preserve"> wo</w:t>
            </w:r>
            <w:r w:rsidRPr="00693745">
              <w:rPr>
                <w:rFonts w:ascii="Times New Roman" w:hAnsi="Times New Roman" w:cs="Times New Roman"/>
                <w:sz w:val="20"/>
                <w:szCs w:val="20"/>
              </w:rPr>
              <w:t>rn drainage covers, plaining the existing material to a depth of approximately 100mm and resurfacing to existing levels.  The work is scheduled to commence on 12</w:t>
            </w:r>
            <w:r w:rsidRPr="006937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 August 2019 and is expected to take 5 days.</w:t>
            </w:r>
            <w:r w:rsidR="005A704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93745">
              <w:rPr>
                <w:rFonts w:ascii="Times New Roman" w:hAnsi="Times New Roman" w:cs="Times New Roman"/>
                <w:sz w:val="20"/>
                <w:szCs w:val="20"/>
              </w:rPr>
              <w:t>Cllr Allison to press the planners regarding the alterations to the junction at Station Road utilising the S106 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="005A7047">
              <w:rPr>
                <w:rFonts w:ascii="Times New Roman" w:hAnsi="Times New Roman" w:cs="Times New Roman"/>
                <w:sz w:val="20"/>
                <w:szCs w:val="20"/>
              </w:rPr>
              <w:t>y from The Grange development. It would be far more cost effective to do the works at the same time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D7AE6">
              <w:rPr>
                <w:rFonts w:ascii="Times New Roman" w:hAnsi="Times New Roman" w:cs="Times New Roman"/>
                <w:sz w:val="20"/>
                <w:szCs w:val="20"/>
              </w:rPr>
              <w:t xml:space="preserve">  Clerk t</w:t>
            </w:r>
            <w:r w:rsidR="005A7047">
              <w:rPr>
                <w:rFonts w:ascii="Times New Roman" w:hAnsi="Times New Roman" w:cs="Times New Roman"/>
                <w:sz w:val="20"/>
                <w:szCs w:val="20"/>
              </w:rPr>
              <w:t>o write to Gary Legg</w:t>
            </w:r>
            <w:r w:rsidR="009D7AE6">
              <w:rPr>
                <w:rFonts w:ascii="Times New Roman" w:hAnsi="Times New Roman" w:cs="Times New Roman"/>
                <w:sz w:val="20"/>
                <w:szCs w:val="20"/>
              </w:rPr>
              <w:t xml:space="preserve"> to request this be done.</w:t>
            </w:r>
          </w:p>
          <w:p w:rsidR="009D7AE6" w:rsidRDefault="009D7AE6" w:rsidP="00693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Drouet requested that temporary road closure location plans have unique names</w:t>
            </w:r>
            <w:r w:rsidR="00154FF6">
              <w:rPr>
                <w:rFonts w:ascii="Times New Roman" w:hAnsi="Times New Roman" w:cs="Times New Roman"/>
                <w:sz w:val="20"/>
                <w:szCs w:val="20"/>
              </w:rPr>
              <w:t>/numbers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D7AE6" w:rsidRPr="00693745" w:rsidRDefault="009D7AE6" w:rsidP="006937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Cllr Kyle spoke in regards to lengthy road closures and suggested that road works are done 24 hours a day to reduce road closure time and reduce costs to the public. </w:t>
            </w:r>
          </w:p>
          <w:p w:rsidR="00C07E72" w:rsidRDefault="00C07E72" w:rsidP="00F83337">
            <w:pPr>
              <w:rPr>
                <w:rFonts w:ascii="Times New Roman" w:hAnsi="Times New Roman" w:cs="Times New Roman"/>
              </w:rPr>
            </w:pPr>
          </w:p>
          <w:p w:rsidR="005324B4" w:rsidRPr="00A9116F" w:rsidRDefault="005324B4" w:rsidP="00F83337">
            <w:pPr>
              <w:rPr>
                <w:rFonts w:ascii="Times New Roman" w:hAnsi="Times New Roman" w:cs="Times New Roman"/>
              </w:rPr>
            </w:pPr>
          </w:p>
          <w:p w:rsidR="00F83337" w:rsidRDefault="0050144B" w:rsidP="00F833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67</w:t>
            </w:r>
            <w:r w:rsidR="002B243C">
              <w:rPr>
                <w:rFonts w:ascii="Times New Roman" w:hAnsi="Times New Roman" w:cs="Times New Roman"/>
                <w:b/>
              </w:rPr>
              <w:t>/19</w:t>
            </w:r>
            <w:r w:rsidR="004075C0">
              <w:rPr>
                <w:rFonts w:ascii="Times New Roman" w:hAnsi="Times New Roman" w:cs="Times New Roman"/>
                <w:b/>
              </w:rPr>
              <w:t xml:space="preserve">  </w:t>
            </w:r>
            <w:r w:rsidR="00F83337" w:rsidRPr="00F83337">
              <w:rPr>
                <w:rFonts w:ascii="Times New Roman" w:hAnsi="Times New Roman" w:cs="Times New Roman"/>
                <w:b/>
              </w:rPr>
              <w:t>Planning Applications:</w:t>
            </w:r>
          </w:p>
          <w:p w:rsidR="004C319F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Planning Decisions</w:t>
            </w:r>
          </w:p>
          <w:p w:rsidR="004C319F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Appn Ref: 19/0228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Farm Cottage &amp; Chauffeur’s Cottage, Rose Castle, Dalston, Carlisle, CA5 7BZ. Change of Use From Farm Cottage &amp; Chauffeur’s Cottage (C3 Residential) To Offices (Class B1).  Grant Permission.</w:t>
            </w:r>
          </w:p>
          <w:p w:rsidR="004C319F" w:rsidRPr="004C319F" w:rsidRDefault="004C319F" w:rsidP="004C3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1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Appn Ref: 19/0279 </w:t>
            </w:r>
            <w:r w:rsidRPr="004C319F">
              <w:rPr>
                <w:rFonts w:ascii="Times New Roman" w:hAnsi="Times New Roman" w:cs="Times New Roman"/>
                <w:sz w:val="20"/>
                <w:szCs w:val="20"/>
              </w:rPr>
              <w:t>Lime House School, Dalston, Carlisle. CA5 7BX.  Permanent Retention of Classroom Block Previously Approved under Permission 14/0284. Grant Permission.</w:t>
            </w:r>
          </w:p>
          <w:p w:rsidR="004C319F" w:rsidRPr="004C319F" w:rsidRDefault="004C319F" w:rsidP="004C3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1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Appn Ref: 19/0278 </w:t>
            </w:r>
            <w:r w:rsidRPr="004C319F">
              <w:rPr>
                <w:rFonts w:ascii="Times New Roman" w:hAnsi="Times New Roman" w:cs="Times New Roman"/>
                <w:sz w:val="20"/>
                <w:szCs w:val="20"/>
              </w:rPr>
              <w:t>Lime House School, Dalston, Carlisle. CA5 7BX.  Permanent Retention of Classroom Block Previously Approved under Permission 14/0283.  Grant Permission.</w:t>
            </w:r>
          </w:p>
          <w:p w:rsidR="004C319F" w:rsidRPr="004C319F" w:rsidRDefault="004C319F" w:rsidP="004C3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1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Appn Ref: 19/0295 </w:t>
            </w:r>
            <w:r w:rsidRPr="004C319F">
              <w:rPr>
                <w:rFonts w:ascii="Times New Roman" w:hAnsi="Times New Roman" w:cs="Times New Roman"/>
                <w:sz w:val="20"/>
                <w:szCs w:val="20"/>
              </w:rPr>
              <w:t>27 Carlisle Road, Dalston, Carlisle CA5 7NF.  Demolition of Existing Garage and Erection of Two Storey Side Extension To Provide Utility Room, W.C., and Playroom on Ground Floor with 1 No. En-Suite Bedroom above.  Grant Permission.</w:t>
            </w:r>
          </w:p>
          <w:p w:rsidR="004C319F" w:rsidRPr="004C319F" w:rsidRDefault="004C319F" w:rsidP="004C3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1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Appn Ref: 18/0587  </w:t>
            </w:r>
            <w:r w:rsidRPr="004C319F">
              <w:rPr>
                <w:rFonts w:ascii="Times New Roman" w:hAnsi="Times New Roman" w:cs="Times New Roman"/>
                <w:sz w:val="20"/>
                <w:szCs w:val="20"/>
              </w:rPr>
              <w:t>Field Adjacent Low Mill Barn, Low Mill, Dalston, Carlisle, CA5 7JU.  Erection Of Agricultural Machinery/ Storage And Livestock Building (Part Retrospective).  Grant Permission.</w:t>
            </w:r>
          </w:p>
          <w:p w:rsidR="004C319F" w:rsidRPr="00854E4E" w:rsidRDefault="004C319F" w:rsidP="004C319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C319F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Planning Applications</w:t>
            </w:r>
          </w:p>
          <w:p w:rsidR="004C319F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Appn Ref: 19/0382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Riverside, Dalston, Carlisle, CA5 7QG.  Erection Of Two Storey Front/Side Extension To Provide Utility And W.C On Ground Floor With 1no. Bedroom Above; Creation Of New Vehicular Access.</w:t>
            </w:r>
            <w:r w:rsidR="00C07E72">
              <w:rPr>
                <w:rFonts w:ascii="Times New Roman" w:hAnsi="Times New Roman" w:cs="Times New Roman"/>
                <w:sz w:val="20"/>
                <w:szCs w:val="20"/>
              </w:rPr>
              <w:t xml:space="preserve">  No Observations.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C319F" w:rsidRPr="00BB4699" w:rsidRDefault="004C319F" w:rsidP="004C3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Appn Ref: 19/0397 </w:t>
            </w:r>
            <w:r w:rsidRPr="00BB4699">
              <w:rPr>
                <w:rFonts w:ascii="Times New Roman" w:hAnsi="Times New Roman" w:cs="Times New Roman"/>
                <w:sz w:val="20"/>
                <w:szCs w:val="20"/>
              </w:rPr>
              <w:t>Nestle UK Limited, Dalston, Carlisle CA5 7NH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Installation of Effluent Inspection and Monitoring Pit.</w:t>
            </w:r>
            <w:r w:rsidR="00C07E72">
              <w:rPr>
                <w:rFonts w:ascii="Times New Roman" w:hAnsi="Times New Roman" w:cs="Times New Roman"/>
                <w:sz w:val="20"/>
                <w:szCs w:val="20"/>
              </w:rPr>
              <w:t xml:space="preserve">  No Observations.</w:t>
            </w:r>
          </w:p>
          <w:p w:rsidR="004C319F" w:rsidRDefault="004C319F" w:rsidP="004C3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Appn Ref: 19/0030/S211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Land to Rear Hall Field, Ellers Mill Lane, Dalston, Carlisle, CA5 7QH.  Various Works To Trees.</w:t>
            </w:r>
            <w:r w:rsidR="00C07E72">
              <w:rPr>
                <w:rFonts w:ascii="Times New Roman" w:hAnsi="Times New Roman" w:cs="Times New Roman"/>
                <w:sz w:val="20"/>
                <w:szCs w:val="20"/>
              </w:rPr>
              <w:t xml:space="preserve">  No Observations.</w:t>
            </w:r>
          </w:p>
          <w:p w:rsidR="004C319F" w:rsidRDefault="004C319F" w:rsidP="004C3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6A77">
              <w:rPr>
                <w:rFonts w:ascii="Times New Roman" w:hAnsi="Times New Roman" w:cs="Times New Roman"/>
                <w:b/>
                <w:sz w:val="20"/>
                <w:szCs w:val="20"/>
              </w:rPr>
              <w:t>Appn Ref: 19/0429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Low Flanders, Buckabank, Dalston, Carlisle, CA5 7AF.  Change Of Use Of Workshop To Provide 2no. Holiday Units Without Compliance With Condition 2 Imposed By Planning Permission 18/0973 To Allow For An Increase In Height.</w:t>
            </w:r>
            <w:r w:rsidR="00C07E72">
              <w:rPr>
                <w:rFonts w:ascii="Times New Roman" w:hAnsi="Times New Roman" w:cs="Times New Roman"/>
                <w:sz w:val="20"/>
                <w:szCs w:val="20"/>
              </w:rPr>
              <w:t xml:space="preserve">  No Observations.</w:t>
            </w:r>
          </w:p>
          <w:p w:rsidR="004C319F" w:rsidRPr="00B37FB7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FB7">
              <w:rPr>
                <w:rFonts w:ascii="Times New Roman" w:hAnsi="Times New Roman" w:cs="Times New Roman"/>
                <w:b/>
                <w:sz w:val="20"/>
                <w:szCs w:val="20"/>
              </w:rPr>
              <w:t>Appn Ref: 19/0430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37FB7">
              <w:rPr>
                <w:rFonts w:ascii="Times New Roman" w:hAnsi="Times New Roman" w:cs="Times New Roman"/>
                <w:sz w:val="20"/>
                <w:szCs w:val="20"/>
              </w:rPr>
              <w:t>1 Village House, Carlisle Road, Dalston, Carlisle, CA5 7NQ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Erection of Single Storey side Extension to Provide Living/Work Space.</w:t>
            </w:r>
            <w:r w:rsidR="00C07E72">
              <w:rPr>
                <w:rFonts w:ascii="Times New Roman" w:hAnsi="Times New Roman" w:cs="Times New Roman"/>
                <w:sz w:val="20"/>
                <w:szCs w:val="20"/>
              </w:rPr>
              <w:t xml:space="preserve">  No Observations.</w:t>
            </w:r>
          </w:p>
          <w:p w:rsidR="004C319F" w:rsidRPr="00876A77" w:rsidRDefault="004C319F" w:rsidP="004C3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319F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NOTIFICATION OF AMENDED DETAILS/FURTHER INFORMATION</w:t>
            </w:r>
          </w:p>
          <w:p w:rsidR="004C319F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6BA8">
              <w:rPr>
                <w:rFonts w:ascii="Times New Roman" w:hAnsi="Times New Roman" w:cs="Times New Roman"/>
                <w:b/>
                <w:sz w:val="20"/>
                <w:szCs w:val="20"/>
              </w:rPr>
              <w:t>Appn Ref:  19/0310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 The Green, Dalston, Carlisle, CA5 7BQ.  Demolition Of Existing Garage; Erection Of Two Story Side Extension To Provide Garage, Utility Room, Sitting Room On Ground Floor With Bedroom Above</w:t>
            </w:r>
            <w:r w:rsidR="00C07E72">
              <w:rPr>
                <w:rFonts w:ascii="Times New Roman" w:hAnsi="Times New Roman" w:cs="Times New Roman"/>
                <w:sz w:val="20"/>
                <w:szCs w:val="20"/>
              </w:rPr>
              <w:t>.  No Observations.</w:t>
            </w:r>
          </w:p>
          <w:p w:rsidR="004C319F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319F" w:rsidRPr="004C319F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19F">
              <w:rPr>
                <w:rFonts w:ascii="Times New Roman" w:hAnsi="Times New Roman" w:cs="Times New Roman"/>
                <w:b/>
                <w:sz w:val="20"/>
                <w:szCs w:val="20"/>
              </w:rPr>
              <w:t>NOTIFICATION OF DEFERMENT</w:t>
            </w:r>
          </w:p>
          <w:p w:rsidR="004C319F" w:rsidRPr="004C319F" w:rsidRDefault="004C319F" w:rsidP="004C3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31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Appn 18/1132 </w:t>
            </w:r>
            <w:r w:rsidRPr="004C319F">
              <w:rPr>
                <w:rFonts w:ascii="Times New Roman" w:hAnsi="Times New Roman" w:cs="Times New Roman"/>
                <w:sz w:val="20"/>
                <w:szCs w:val="20"/>
              </w:rPr>
              <w:t>Field to the South Of Raughton Head School, Raughton Head, Carlisle, CA5 7DD.  Erection Of 5no. Dwellings.</w:t>
            </w:r>
          </w:p>
          <w:p w:rsidR="004C319F" w:rsidRDefault="004C319F" w:rsidP="004C31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E4F62" w:rsidRDefault="0050144B" w:rsidP="003E4F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  <w:r w:rsidR="00A35B39">
              <w:rPr>
                <w:rFonts w:ascii="Times New Roman" w:hAnsi="Times New Roman" w:cs="Times New Roman"/>
                <w:b/>
              </w:rPr>
              <w:t>/</w:t>
            </w:r>
            <w:r w:rsidR="002B243C">
              <w:rPr>
                <w:rFonts w:ascii="Times New Roman" w:hAnsi="Times New Roman" w:cs="Times New Roman"/>
                <w:b/>
              </w:rPr>
              <w:t>19</w:t>
            </w:r>
            <w:r w:rsidR="003E4F62">
              <w:rPr>
                <w:rFonts w:ascii="Times New Roman" w:hAnsi="Times New Roman" w:cs="Times New Roman"/>
                <w:b/>
              </w:rPr>
              <w:t xml:space="preserve"> </w:t>
            </w:r>
            <w:r w:rsidR="000F477C">
              <w:rPr>
                <w:rFonts w:ascii="Times New Roman" w:hAnsi="Times New Roman" w:cs="Times New Roman"/>
                <w:b/>
              </w:rPr>
              <w:t>Clerk and Chairman Report</w:t>
            </w:r>
            <w:r w:rsidR="003E4F6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5081E" w:rsidRPr="00693745" w:rsidRDefault="0036226A" w:rsidP="0036226A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93745">
              <w:rPr>
                <w:rFonts w:ascii="Times New Roman" w:hAnsi="Times New Roman" w:cs="Times New Roman"/>
                <w:sz w:val="20"/>
                <w:szCs w:val="20"/>
              </w:rPr>
              <w:t>A bee hive has been sited in the gardens at Forge Green.</w:t>
            </w:r>
          </w:p>
          <w:p w:rsidR="0036226A" w:rsidRPr="00693745" w:rsidRDefault="0036226A" w:rsidP="0036226A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It was reported that graffiti had been put in the bus shelter </w:t>
            </w:r>
            <w:r w:rsidR="00830813" w:rsidRPr="00693745">
              <w:rPr>
                <w:rFonts w:ascii="Times New Roman" w:hAnsi="Times New Roman" w:cs="Times New Roman"/>
                <w:sz w:val="20"/>
                <w:szCs w:val="20"/>
              </w:rPr>
              <w:t>and on the seat on The Green.  This was reported to the PCSO.</w:t>
            </w:r>
          </w:p>
          <w:p w:rsidR="00407ACE" w:rsidRPr="00693745" w:rsidRDefault="00803E0F" w:rsidP="0036226A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Cumbria County Council has</w:t>
            </w:r>
            <w:r w:rsidR="00407ACE"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 agreed to contribute £1,875.66 + VAT for the resurfacing of the triangle in the village.  The work has been ordered however a start date hasn’t yet been given.</w:t>
            </w:r>
            <w:r w:rsidR="00B545CD">
              <w:rPr>
                <w:rFonts w:ascii="Times New Roman" w:hAnsi="Times New Roman" w:cs="Times New Roman"/>
                <w:sz w:val="20"/>
                <w:szCs w:val="20"/>
              </w:rPr>
              <w:t xml:space="preserve">  Prior to resurfacing the drainage problem is to be rectified.</w:t>
            </w:r>
          </w:p>
          <w:p w:rsidR="00830813" w:rsidRPr="00693745" w:rsidRDefault="00830813" w:rsidP="008308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6716" w:rsidRDefault="0050144B" w:rsidP="00B533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  <w:r w:rsidR="00A35B39">
              <w:rPr>
                <w:rFonts w:ascii="Times New Roman" w:hAnsi="Times New Roman" w:cs="Times New Roman"/>
                <w:b/>
              </w:rPr>
              <w:t>/</w:t>
            </w:r>
            <w:r w:rsidR="002B243C">
              <w:rPr>
                <w:rFonts w:ascii="Times New Roman" w:hAnsi="Times New Roman" w:cs="Times New Roman"/>
                <w:b/>
              </w:rPr>
              <w:t>19</w:t>
            </w:r>
            <w:r w:rsidR="003E4F62">
              <w:rPr>
                <w:rFonts w:ascii="Times New Roman" w:hAnsi="Times New Roman" w:cs="Times New Roman"/>
                <w:b/>
              </w:rPr>
              <w:t xml:space="preserve"> </w:t>
            </w:r>
            <w:r w:rsidR="000F477C">
              <w:rPr>
                <w:rFonts w:ascii="Times New Roman" w:hAnsi="Times New Roman" w:cs="Times New Roman"/>
                <w:b/>
              </w:rPr>
              <w:t>Correspondence</w:t>
            </w:r>
          </w:p>
          <w:p w:rsidR="00693745" w:rsidRPr="00693745" w:rsidRDefault="00693745" w:rsidP="00B533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745">
              <w:rPr>
                <w:rFonts w:ascii="Times New Roman" w:hAnsi="Times New Roman" w:cs="Times New Roman"/>
                <w:sz w:val="20"/>
                <w:szCs w:val="20"/>
              </w:rPr>
              <w:t>See agenda item 66/19.</w:t>
            </w:r>
          </w:p>
          <w:p w:rsidR="00693745" w:rsidRDefault="00693745" w:rsidP="00B53324">
            <w:pPr>
              <w:rPr>
                <w:rFonts w:ascii="Times New Roman" w:hAnsi="Times New Roman" w:cs="Times New Roman"/>
                <w:b/>
              </w:rPr>
            </w:pPr>
          </w:p>
          <w:p w:rsidR="00805AF1" w:rsidRDefault="0050144B" w:rsidP="00B533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  <w:r w:rsidR="004E0FEB">
              <w:rPr>
                <w:rFonts w:ascii="Times New Roman" w:hAnsi="Times New Roman" w:cs="Times New Roman"/>
                <w:b/>
              </w:rPr>
              <w:t>/19 Dalston Public Toilets</w:t>
            </w:r>
          </w:p>
          <w:p w:rsidR="004E0FEB" w:rsidRPr="00693745" w:rsidRDefault="00BA2BE4" w:rsidP="00B533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Cllr Allison reported </w:t>
            </w:r>
            <w:r w:rsidR="00A9116F" w:rsidRPr="00693745">
              <w:rPr>
                <w:rFonts w:ascii="Times New Roman" w:hAnsi="Times New Roman" w:cs="Times New Roman"/>
                <w:sz w:val="20"/>
                <w:szCs w:val="20"/>
              </w:rPr>
              <w:t>that he had met with</w:t>
            </w:r>
            <w:r w:rsidR="00A62373"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 Ruth Richardson</w:t>
            </w:r>
            <w:r w:rsidR="00A9116F"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 a surveyor from Carlisle City Council to discuss the possibility of a new toilet locking system.</w:t>
            </w:r>
            <w:r w:rsidR="00A62373"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  They are currently investigating security options for all of their public toilets.</w:t>
            </w:r>
            <w:r w:rsidR="00A9116F"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  A site visit</w:t>
            </w:r>
            <w:r w:rsidR="00A62373"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 to discuss the issue further</w:t>
            </w:r>
            <w:r w:rsidR="00A9116F"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 is to be arranged</w:t>
            </w:r>
            <w:r w:rsidR="00693745" w:rsidRPr="006937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545CD">
              <w:rPr>
                <w:rFonts w:ascii="Times New Roman" w:hAnsi="Times New Roman" w:cs="Times New Roman"/>
                <w:sz w:val="20"/>
                <w:szCs w:val="20"/>
              </w:rPr>
              <w:t xml:space="preserve">  Cllr Allison to request that the</w:t>
            </w:r>
            <w:r w:rsidR="00154FF6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  <w:r w:rsidR="00B545CD">
              <w:rPr>
                <w:rFonts w:ascii="Times New Roman" w:hAnsi="Times New Roman" w:cs="Times New Roman"/>
                <w:sz w:val="20"/>
                <w:szCs w:val="20"/>
              </w:rPr>
              <w:t xml:space="preserve"> mobile cleaning team open and close the facilities.</w:t>
            </w:r>
            <w:r w:rsidR="00A9116F" w:rsidRPr="006937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3745" w:rsidRPr="00693745" w:rsidRDefault="00693745" w:rsidP="00B533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FEB" w:rsidRDefault="0050144B" w:rsidP="00B533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  <w:r w:rsidR="004E0FEB">
              <w:rPr>
                <w:rFonts w:ascii="Times New Roman" w:hAnsi="Times New Roman" w:cs="Times New Roman"/>
                <w:b/>
              </w:rPr>
              <w:t>/19 Post Cards / Parish Maps</w:t>
            </w:r>
          </w:p>
          <w:p w:rsidR="00A9116F" w:rsidRPr="009D7AE6" w:rsidRDefault="00001B46" w:rsidP="00B533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AE6">
              <w:rPr>
                <w:rFonts w:ascii="Times New Roman" w:hAnsi="Times New Roman" w:cs="Times New Roman"/>
                <w:sz w:val="20"/>
                <w:szCs w:val="20"/>
              </w:rPr>
              <w:t xml:space="preserve">A selection of photographs were presented to the Council and it was agreed that the new post card would incorporate </w:t>
            </w:r>
            <w:r w:rsidR="00501712">
              <w:rPr>
                <w:rFonts w:ascii="Times New Roman" w:hAnsi="Times New Roman" w:cs="Times New Roman"/>
                <w:sz w:val="20"/>
                <w:szCs w:val="20"/>
              </w:rPr>
              <w:t>pictures of The Church, White Bridge, The Square and The Weir.</w:t>
            </w:r>
            <w:r w:rsidR="005475DE" w:rsidRPr="009D7AE6">
              <w:rPr>
                <w:rFonts w:ascii="Times New Roman" w:hAnsi="Times New Roman" w:cs="Times New Roman"/>
                <w:sz w:val="20"/>
                <w:szCs w:val="20"/>
              </w:rPr>
              <w:t xml:space="preserve">  There is a £15 set up fee</w:t>
            </w:r>
            <w:r w:rsidRPr="009D7AE6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="005475DE" w:rsidRPr="009D7AE6">
              <w:rPr>
                <w:rFonts w:ascii="Times New Roman" w:hAnsi="Times New Roman" w:cs="Times New Roman"/>
                <w:sz w:val="20"/>
                <w:szCs w:val="20"/>
              </w:rPr>
              <w:t xml:space="preserve"> it costs</w:t>
            </w:r>
            <w:r w:rsidR="00154FF6">
              <w:rPr>
                <w:rFonts w:ascii="Times New Roman" w:hAnsi="Times New Roman" w:cs="Times New Roman"/>
                <w:sz w:val="20"/>
                <w:szCs w:val="20"/>
              </w:rPr>
              <w:t xml:space="preserve"> £20 per </w:t>
            </w:r>
            <w:r w:rsidRPr="009D7AE6">
              <w:rPr>
                <w:rFonts w:ascii="Times New Roman" w:hAnsi="Times New Roman" w:cs="Times New Roman"/>
                <w:sz w:val="20"/>
                <w:szCs w:val="20"/>
              </w:rPr>
              <w:t>100 postcards.</w:t>
            </w:r>
          </w:p>
          <w:p w:rsidR="005475DE" w:rsidRPr="009D7AE6" w:rsidRDefault="005475DE" w:rsidP="00B533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A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It was agreed</w:t>
            </w:r>
            <w:r w:rsidR="00501712">
              <w:rPr>
                <w:rFonts w:ascii="Times New Roman" w:hAnsi="Times New Roman" w:cs="Times New Roman"/>
                <w:sz w:val="20"/>
                <w:szCs w:val="20"/>
              </w:rPr>
              <w:t xml:space="preserve"> that once David Wood (Redspearlands) has reviewed the parish walks</w:t>
            </w:r>
            <w:r w:rsidR="00BB42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D7AE6">
              <w:rPr>
                <w:rFonts w:ascii="Times New Roman" w:hAnsi="Times New Roman" w:cs="Times New Roman"/>
                <w:sz w:val="20"/>
                <w:szCs w:val="20"/>
              </w:rPr>
              <w:t xml:space="preserve"> 100 laminated parish maps</w:t>
            </w:r>
            <w:r w:rsidR="00501712">
              <w:rPr>
                <w:rFonts w:ascii="Times New Roman" w:hAnsi="Times New Roman" w:cs="Times New Roman"/>
                <w:sz w:val="20"/>
                <w:szCs w:val="20"/>
              </w:rPr>
              <w:t xml:space="preserve"> be purchased</w:t>
            </w:r>
            <w:r w:rsidRPr="009D7AE6">
              <w:rPr>
                <w:rFonts w:ascii="Times New Roman" w:hAnsi="Times New Roman" w:cs="Times New Roman"/>
                <w:sz w:val="20"/>
                <w:szCs w:val="20"/>
              </w:rPr>
              <w:t xml:space="preserve"> for a cost of £</w:t>
            </w:r>
            <w:r w:rsidR="00F95DFE" w:rsidRPr="009D7A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D7AE6">
              <w:rPr>
                <w:rFonts w:ascii="Times New Roman" w:hAnsi="Times New Roman" w:cs="Times New Roman"/>
                <w:sz w:val="20"/>
                <w:szCs w:val="20"/>
              </w:rPr>
              <w:t>0.  Printpoint are to do the work.</w:t>
            </w:r>
          </w:p>
          <w:p w:rsidR="004E0FEB" w:rsidRPr="009D7AE6" w:rsidRDefault="004E0FEB" w:rsidP="00B533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75703" w:rsidRDefault="00475703" w:rsidP="00B53324">
            <w:pPr>
              <w:rPr>
                <w:rFonts w:ascii="Times New Roman" w:hAnsi="Times New Roman" w:cs="Times New Roman"/>
                <w:b/>
              </w:rPr>
            </w:pPr>
          </w:p>
          <w:p w:rsidR="00475703" w:rsidRDefault="00475703" w:rsidP="00B53324">
            <w:pPr>
              <w:rPr>
                <w:rFonts w:ascii="Times New Roman" w:hAnsi="Times New Roman" w:cs="Times New Roman"/>
                <w:b/>
              </w:rPr>
            </w:pPr>
          </w:p>
          <w:p w:rsidR="004E0FEB" w:rsidRDefault="0050144B" w:rsidP="00B533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  <w:r w:rsidR="004E0FEB">
              <w:rPr>
                <w:rFonts w:ascii="Times New Roman" w:hAnsi="Times New Roman" w:cs="Times New Roman"/>
                <w:b/>
              </w:rPr>
              <w:t>/19 Website logo / Emblem</w:t>
            </w:r>
          </w:p>
          <w:p w:rsidR="006B20F8" w:rsidRDefault="006B20F8" w:rsidP="00B533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080E">
              <w:rPr>
                <w:rFonts w:ascii="Times New Roman" w:hAnsi="Times New Roman" w:cs="Times New Roman"/>
                <w:sz w:val="20"/>
                <w:szCs w:val="20"/>
              </w:rPr>
              <w:t>A picture of the proposed new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logo for the</w:t>
            </w:r>
            <w:r w:rsidRPr="00A6080E">
              <w:rPr>
                <w:rFonts w:ascii="Times New Roman" w:hAnsi="Times New Roman" w:cs="Times New Roman"/>
                <w:sz w:val="20"/>
                <w:szCs w:val="20"/>
              </w:rPr>
              <w:t xml:space="preserve"> website was circulated to Councillors prior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the meeting.</w:t>
            </w:r>
          </w:p>
          <w:p w:rsidR="00B545CD" w:rsidRPr="00475703" w:rsidRDefault="00475703" w:rsidP="00B533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703">
              <w:rPr>
                <w:rFonts w:ascii="Times New Roman" w:hAnsi="Times New Roman" w:cs="Times New Roman"/>
                <w:sz w:val="20"/>
                <w:szCs w:val="20"/>
              </w:rPr>
              <w:t xml:space="preserve">It was agreed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that the traditional black/red cockerel sh</w:t>
            </w:r>
            <w:r w:rsidR="006B20F8">
              <w:rPr>
                <w:rFonts w:ascii="Times New Roman" w:hAnsi="Times New Roman" w:cs="Times New Roman"/>
                <w:sz w:val="20"/>
                <w:szCs w:val="20"/>
              </w:rPr>
              <w:t>ould remain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the Dalston emblem.  However after discussion and a vote</w:t>
            </w:r>
            <w:r w:rsidR="00A6080E">
              <w:rPr>
                <w:rFonts w:ascii="Times New Roman" w:hAnsi="Times New Roman" w:cs="Times New Roman"/>
                <w:sz w:val="20"/>
                <w:szCs w:val="20"/>
              </w:rPr>
              <w:t xml:space="preserve"> it was agreed</w:t>
            </w:r>
            <w:r w:rsidR="006B20F8">
              <w:rPr>
                <w:rFonts w:ascii="Times New Roman" w:hAnsi="Times New Roman" w:cs="Times New Roman"/>
                <w:sz w:val="20"/>
                <w:szCs w:val="20"/>
              </w:rPr>
              <w:t xml:space="preserve"> the new proposed emblem be used for the website only.  It was also agreed that the wording remains the same as the traditional emblem.  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here were 5 in favour </w:t>
            </w:r>
            <w:r w:rsidR="006B20F8">
              <w:rPr>
                <w:rFonts w:ascii="Times New Roman" w:hAnsi="Times New Roman" w:cs="Times New Roman"/>
                <w:sz w:val="20"/>
                <w:szCs w:val="20"/>
              </w:rPr>
              <w:t xml:space="preserve">of this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 5 against leaving the casting vote to the chair who proposed the new emblem be used</w:t>
            </w:r>
            <w:r w:rsidR="006B20F8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75DE" w:rsidRDefault="005475DE" w:rsidP="00B53324">
            <w:pPr>
              <w:rPr>
                <w:rFonts w:ascii="Times New Roman" w:hAnsi="Times New Roman" w:cs="Times New Roman"/>
                <w:b/>
              </w:rPr>
            </w:pPr>
          </w:p>
          <w:p w:rsidR="004E0FEB" w:rsidRDefault="0050144B" w:rsidP="00B533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  <w:r w:rsidR="004E0FEB">
              <w:rPr>
                <w:rFonts w:ascii="Times New Roman" w:hAnsi="Times New Roman" w:cs="Times New Roman"/>
                <w:b/>
              </w:rPr>
              <w:t>/19 Purchase Glave Hill Car Park</w:t>
            </w:r>
          </w:p>
          <w:p w:rsidR="001331C3" w:rsidRDefault="001331C3" w:rsidP="00B53324">
            <w:pPr>
              <w:rPr>
                <w:rFonts w:ascii="Times New Roman" w:hAnsi="Times New Roman" w:cs="Times New Roman"/>
              </w:rPr>
            </w:pPr>
            <w:r w:rsidRPr="001331C3">
              <w:rPr>
                <w:rFonts w:ascii="Times New Roman" w:hAnsi="Times New Roman" w:cs="Times New Roman"/>
              </w:rPr>
              <w:t xml:space="preserve">The RFO reported that the first draft of the contract had been received from the solicitors and had been </w:t>
            </w:r>
            <w:r>
              <w:rPr>
                <w:rFonts w:ascii="Times New Roman" w:hAnsi="Times New Roman" w:cs="Times New Roman"/>
              </w:rPr>
              <w:t xml:space="preserve">looked at by Cllrs Kyle and Brewster.  The contract made no reference to a covenant to retain the land as a car park in perpetuity.  The plan was also </w:t>
            </w:r>
            <w:r w:rsidR="0028235D">
              <w:rPr>
                <w:rFonts w:ascii="Times New Roman" w:hAnsi="Times New Roman" w:cs="Times New Roman"/>
              </w:rPr>
              <w:t>out of date and did not show any</w:t>
            </w:r>
            <w:r>
              <w:rPr>
                <w:rFonts w:ascii="Times New Roman" w:hAnsi="Times New Roman" w:cs="Times New Roman"/>
              </w:rPr>
              <w:t xml:space="preserve"> access </w:t>
            </w:r>
            <w:r w:rsidR="0028235D">
              <w:rPr>
                <w:rFonts w:ascii="Times New Roman" w:hAnsi="Times New Roman" w:cs="Times New Roman"/>
              </w:rPr>
              <w:t>from the road.  Both of these matters had been reported back to the Solicitors and we await a reply and amended draft contract.</w:t>
            </w:r>
          </w:p>
          <w:p w:rsidR="0028235D" w:rsidRDefault="0028235D" w:rsidP="00B53324">
            <w:pPr>
              <w:rPr>
                <w:rFonts w:ascii="Times New Roman" w:hAnsi="Times New Roman" w:cs="Times New Roman"/>
              </w:rPr>
            </w:pPr>
          </w:p>
          <w:p w:rsidR="001331C3" w:rsidRPr="0028235D" w:rsidRDefault="0028235D" w:rsidP="00B53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RFO reported that the papers to request borrowing approval to obtain the loan have been submitted to CALC.  Their 2 queries have been dealt with and we await further update from CALC. </w:t>
            </w:r>
          </w:p>
          <w:p w:rsidR="004E0FEB" w:rsidRDefault="004E0FEB" w:rsidP="00B53324">
            <w:pPr>
              <w:rPr>
                <w:rFonts w:ascii="Times New Roman" w:hAnsi="Times New Roman" w:cs="Times New Roman"/>
                <w:b/>
              </w:rPr>
            </w:pPr>
          </w:p>
          <w:p w:rsidR="004E0FEB" w:rsidRDefault="0050144B" w:rsidP="00B533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  <w:r w:rsidR="004E0FEB">
              <w:rPr>
                <w:rFonts w:ascii="Times New Roman" w:hAnsi="Times New Roman" w:cs="Times New Roman"/>
                <w:b/>
              </w:rPr>
              <w:t>/19 No.2 Forge Green Update</w:t>
            </w:r>
          </w:p>
          <w:p w:rsidR="006B20F8" w:rsidRDefault="00A9116F" w:rsidP="00B533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0F8">
              <w:rPr>
                <w:rFonts w:ascii="Times New Roman" w:hAnsi="Times New Roman" w:cs="Times New Roman"/>
                <w:sz w:val="20"/>
                <w:szCs w:val="20"/>
              </w:rPr>
              <w:t xml:space="preserve">The following works have been completed in No.2 Forge Green; door knobs replaced, 2 door stops fitted in the bedrooms, </w:t>
            </w:r>
            <w:r w:rsidR="00D66B18" w:rsidRPr="006B20F8">
              <w:rPr>
                <w:rFonts w:ascii="Times New Roman" w:hAnsi="Times New Roman" w:cs="Times New Roman"/>
                <w:sz w:val="20"/>
                <w:szCs w:val="20"/>
              </w:rPr>
              <w:t>paint work touched up, gas boiler serviced and the outside downpipe fixed.  Lawn Order are to cut the grass until a tenant moves into the property.</w:t>
            </w:r>
          </w:p>
          <w:p w:rsidR="00A9116F" w:rsidRPr="006B20F8" w:rsidRDefault="006B20F8" w:rsidP="00B533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Clerk to speak to H&amp;H to ask for feedback from the viewings so far.  The situation is to be reviewed in a month</w:t>
            </w:r>
            <w:r w:rsidR="005D39F7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time.</w:t>
            </w:r>
            <w:r w:rsidR="00D66B18" w:rsidRPr="006B20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0FEB" w:rsidRPr="006B20F8" w:rsidRDefault="004E0FEB" w:rsidP="00B533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FEB" w:rsidRDefault="0050144B" w:rsidP="00B533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  <w:r w:rsidR="004E0FEB">
              <w:rPr>
                <w:rFonts w:ascii="Times New Roman" w:hAnsi="Times New Roman" w:cs="Times New Roman"/>
                <w:b/>
              </w:rPr>
              <w:t>/19 Agenda Items Property &amp; Maintenance meeting 25</w:t>
            </w:r>
            <w:r w:rsidR="004E0FEB" w:rsidRPr="004E0FEB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4E0FEB">
              <w:rPr>
                <w:rFonts w:ascii="Times New Roman" w:hAnsi="Times New Roman" w:cs="Times New Roman"/>
                <w:b/>
              </w:rPr>
              <w:t xml:space="preserve"> June 2019</w:t>
            </w:r>
          </w:p>
          <w:p w:rsidR="006B20F8" w:rsidRPr="005D39F7" w:rsidRDefault="00D66B18" w:rsidP="00B533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9F7">
              <w:rPr>
                <w:rFonts w:ascii="Times New Roman" w:hAnsi="Times New Roman" w:cs="Times New Roman"/>
                <w:sz w:val="20"/>
                <w:szCs w:val="20"/>
              </w:rPr>
              <w:t>It was agreed that the following items be on the Prope</w:t>
            </w:r>
            <w:r w:rsidR="006B20F8" w:rsidRPr="005D39F7">
              <w:rPr>
                <w:rFonts w:ascii="Times New Roman" w:hAnsi="Times New Roman" w:cs="Times New Roman"/>
                <w:sz w:val="20"/>
                <w:szCs w:val="20"/>
              </w:rPr>
              <w:t>rty and Maintenance June agenda:-</w:t>
            </w:r>
          </w:p>
          <w:p w:rsidR="004E0FEB" w:rsidRPr="005D39F7" w:rsidRDefault="00154FF6" w:rsidP="006B20F8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Look at possible</w:t>
            </w:r>
            <w:r w:rsidR="006B20F8" w:rsidRPr="005D39F7">
              <w:rPr>
                <w:rFonts w:ascii="Times New Roman" w:hAnsi="Times New Roman" w:cs="Times New Roman"/>
                <w:sz w:val="20"/>
                <w:szCs w:val="20"/>
              </w:rPr>
              <w:t xml:space="preserve"> new cremated remains area.</w:t>
            </w:r>
          </w:p>
          <w:p w:rsidR="006B20F8" w:rsidRPr="005D39F7" w:rsidRDefault="005D39F7" w:rsidP="006B20F8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39F7">
              <w:rPr>
                <w:rFonts w:ascii="Times New Roman" w:hAnsi="Times New Roman" w:cs="Times New Roman"/>
                <w:sz w:val="20"/>
                <w:szCs w:val="20"/>
              </w:rPr>
              <w:t>Review Bridge End grass cutting, seats and planters.</w:t>
            </w:r>
          </w:p>
          <w:p w:rsidR="005D39F7" w:rsidRPr="005D39F7" w:rsidRDefault="005D39F7" w:rsidP="006B20F8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D39F7">
              <w:rPr>
                <w:rFonts w:ascii="Times New Roman" w:hAnsi="Times New Roman" w:cs="Times New Roman"/>
                <w:sz w:val="20"/>
                <w:szCs w:val="20"/>
              </w:rPr>
              <w:t>Review all seats within the parish.</w:t>
            </w:r>
          </w:p>
          <w:p w:rsidR="005D39F7" w:rsidRPr="005D39F7" w:rsidRDefault="005D39F7" w:rsidP="005D3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39F7">
              <w:rPr>
                <w:rFonts w:ascii="Times New Roman" w:hAnsi="Times New Roman" w:cs="Times New Roman"/>
                <w:sz w:val="20"/>
                <w:szCs w:val="20"/>
              </w:rPr>
              <w:t>Cllr Kyle report</w:t>
            </w:r>
            <w:r w:rsidR="00803E0F">
              <w:rPr>
                <w:rFonts w:ascii="Times New Roman" w:hAnsi="Times New Roman" w:cs="Times New Roman"/>
                <w:sz w:val="20"/>
                <w:szCs w:val="20"/>
              </w:rPr>
              <w:t>ed that the Charitable Trust is</w:t>
            </w:r>
            <w:r w:rsidRPr="005D39F7">
              <w:rPr>
                <w:rFonts w:ascii="Times New Roman" w:hAnsi="Times New Roman" w:cs="Times New Roman"/>
                <w:sz w:val="20"/>
                <w:szCs w:val="20"/>
              </w:rPr>
              <w:t xml:space="preserve"> to receive money from a scheme</w:t>
            </w:r>
            <w:r w:rsidR="002F0389">
              <w:rPr>
                <w:rFonts w:ascii="Times New Roman" w:hAnsi="Times New Roman" w:cs="Times New Roman"/>
                <w:sz w:val="20"/>
                <w:szCs w:val="20"/>
              </w:rPr>
              <w:t xml:space="preserve"> run</w:t>
            </w:r>
            <w:r w:rsidRPr="005D39F7">
              <w:rPr>
                <w:rFonts w:ascii="Times New Roman" w:hAnsi="Times New Roman" w:cs="Times New Roman"/>
                <w:sz w:val="20"/>
                <w:szCs w:val="20"/>
              </w:rPr>
              <w:t xml:space="preserve"> by the Co-op.  This money will be put towards seating within the parish.</w:t>
            </w:r>
          </w:p>
          <w:p w:rsidR="00D66B18" w:rsidRPr="005D39F7" w:rsidRDefault="00D66B18" w:rsidP="00B533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F1318" w:rsidRDefault="004F1318" w:rsidP="00B533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76/19</w:t>
            </w:r>
            <w:r w:rsidR="00064F55">
              <w:rPr>
                <w:rFonts w:ascii="Times New Roman" w:hAnsi="Times New Roman" w:cs="Times New Roman"/>
                <w:b/>
              </w:rPr>
              <w:t xml:space="preserve"> Southern Link Road</w:t>
            </w:r>
          </w:p>
          <w:p w:rsidR="006D4DB3" w:rsidRDefault="006D4DB3" w:rsidP="00B53324">
            <w:pPr>
              <w:rPr>
                <w:rFonts w:ascii="Times New Roman" w:hAnsi="Times New Roman" w:cs="Times New Roman"/>
              </w:rPr>
            </w:pPr>
            <w:r w:rsidRPr="006D4DB3">
              <w:rPr>
                <w:rFonts w:ascii="Times New Roman" w:hAnsi="Times New Roman" w:cs="Times New Roman"/>
              </w:rPr>
              <w:t>Clerk to write to Gary Legg</w:t>
            </w:r>
            <w:r>
              <w:rPr>
                <w:rFonts w:ascii="Times New Roman" w:hAnsi="Times New Roman" w:cs="Times New Roman"/>
              </w:rPr>
              <w:t xml:space="preserve"> detailing concerns regarding the purple development area which is outside the ring road and established City Boundary.</w:t>
            </w:r>
          </w:p>
          <w:p w:rsidR="006D4DB3" w:rsidRPr="006D4DB3" w:rsidRDefault="006D4DB3" w:rsidP="00B533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item is to be discussed further at the Parish Council meeting on the 9</w:t>
            </w:r>
            <w:r w:rsidRPr="006D4DB3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July and more detailed observations will be submitted before the end of the consultation period which is the 12</w:t>
            </w:r>
            <w:r w:rsidRPr="006D4DB3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July 2019.</w:t>
            </w:r>
          </w:p>
          <w:p w:rsidR="004F1318" w:rsidRDefault="004F1318" w:rsidP="00B53324">
            <w:pPr>
              <w:rPr>
                <w:rFonts w:ascii="Times New Roman" w:hAnsi="Times New Roman" w:cs="Times New Roman"/>
                <w:b/>
              </w:rPr>
            </w:pPr>
          </w:p>
          <w:p w:rsidR="006C574F" w:rsidRPr="00805AF1" w:rsidRDefault="004F1318" w:rsidP="00B533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  <w:r w:rsidR="00805AF1">
              <w:rPr>
                <w:rFonts w:ascii="Times New Roman" w:hAnsi="Times New Roman" w:cs="Times New Roman"/>
                <w:b/>
              </w:rPr>
              <w:t>/19 Financial</w:t>
            </w:r>
          </w:p>
          <w:p w:rsidR="00AF7DE2" w:rsidRDefault="009D505A" w:rsidP="003E4F6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3580A">
              <w:rPr>
                <w:rFonts w:ascii="Times New Roman" w:hAnsi="Times New Roman" w:cs="Times New Roman"/>
                <w:sz w:val="20"/>
                <w:szCs w:val="20"/>
              </w:rPr>
              <w:t>The following payments were approved:</w:t>
            </w:r>
          </w:p>
          <w:tbl>
            <w:tblPr>
              <w:tblW w:w="8676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2092"/>
              <w:gridCol w:w="4712"/>
              <w:gridCol w:w="1134"/>
            </w:tblGrid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GB"/>
                    </w:rPr>
                    <w:t>Chq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GB"/>
                    </w:rPr>
                    <w:t>Payee</w:t>
                  </w:r>
                </w:p>
              </w:tc>
              <w:tc>
                <w:tcPr>
                  <w:tcW w:w="47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GB"/>
                    </w:rPr>
                    <w:t>Details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en-GB"/>
                    </w:rPr>
                    <w:t>£</w:t>
                  </w:r>
                </w:p>
              </w:tc>
            </w:tr>
            <w:tr w:rsidR="006C574F" w:rsidRPr="006C574F" w:rsidTr="00843C1A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47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43C1A">
              <w:trPr>
                <w:trHeight w:val="30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536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Singletons Painting</w:t>
                  </w:r>
                </w:p>
              </w:tc>
              <w:tc>
                <w:tcPr>
                  <w:tcW w:w="471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Touching up areas in 2 Forge Green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80.40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Contractors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537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Mark Nugent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Mole Catching on Kingsway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lang w:eastAsia="en-GB"/>
                    </w:rPr>
                    <w:t>30.00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538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 xml:space="preserve">Dalston Aggregates 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Part for mower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11.70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539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Eric Davidson</w:t>
                  </w:r>
                </w:p>
              </w:tc>
              <w:tc>
                <w:tcPr>
                  <w:tcW w:w="47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 xml:space="preserve">Digging Grave  M Kerkvoorden    £350                        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lastRenderedPageBreak/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 xml:space="preserve">Gravedigging Cremated Remains M Watson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&amp; J Sullivan                     £100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450.00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540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Anne Nichol</w:t>
                  </w:r>
                </w:p>
              </w:tc>
              <w:tc>
                <w:tcPr>
                  <w:tcW w:w="47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3 Plant tubs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29.69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514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 Milburn</w:t>
                  </w:r>
                </w:p>
              </w:tc>
              <w:tc>
                <w:tcPr>
                  <w:tcW w:w="47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June PC Notices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9.00</w:t>
                  </w:r>
                </w:p>
              </w:tc>
            </w:tr>
            <w:tr w:rsidR="006C574F" w:rsidRPr="006C574F" w:rsidTr="00236832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236832">
              <w:trPr>
                <w:trHeight w:val="30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515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Margaret Watling</w:t>
                  </w:r>
                </w:p>
              </w:tc>
              <w:tc>
                <w:tcPr>
                  <w:tcW w:w="47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Renew Bullguard internet security          39.96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 xml:space="preserve">Postage stamps                                 </w:t>
                  </w:r>
                  <w:r w:rsidR="00236832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 xml:space="preserve">   </w:t>
                  </w: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 xml:space="preserve">    21.00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Recorded delivery post to CALC             3.17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64.13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516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Bell Park Kerridge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On account of search fees for Glave Hill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250.00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517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DW Cleaning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Removal of blood from bus shelter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45.00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518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 xml:space="preserve">Dalston Parish  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Solar Panel Income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2,777.36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Charitable Trust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519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Caldew School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 xml:space="preserve">Dalston in Bloom Grant 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75.00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512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Capstick</w:t>
                  </w:r>
                </w:p>
              </w:tc>
              <w:tc>
                <w:tcPr>
                  <w:tcW w:w="47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Spring planting and watering to 4/5/19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515.84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513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Legal and General </w:t>
                  </w:r>
                </w:p>
              </w:tc>
              <w:tc>
                <w:tcPr>
                  <w:tcW w:w="471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Pension Contribution for Clerk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413.40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Assurance Society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15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Total</w:t>
                  </w: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A0754C" w:rsidP="008610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£</w:t>
                  </w:r>
                  <w:r w:rsidR="00EA0C3D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4,751.52</w:t>
                  </w:r>
                </w:p>
              </w:tc>
            </w:tr>
            <w:tr w:rsidR="006C574F" w:rsidRPr="006C574F" w:rsidTr="00861078">
              <w:trPr>
                <w:trHeight w:val="315"/>
              </w:trPr>
              <w:tc>
                <w:tcPr>
                  <w:tcW w:w="7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  <w:r w:rsidRPr="006C574F"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  <w:t> </w:t>
                  </w: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</w:p>
                <w:p w:rsidR="00342960" w:rsidRPr="006C574F" w:rsidRDefault="00342960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47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6C574F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C574F" w:rsidRPr="006C574F" w:rsidRDefault="006C574F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793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2960" w:rsidRPr="00342960" w:rsidRDefault="00342960" w:rsidP="0034296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The Clerks/RFO agreed Salary, PAYE and National Insurance were paid.</w:t>
                  </w:r>
                  <w:bookmarkStart w:id="0" w:name="_GoBack"/>
                  <w:bookmarkEnd w:id="0"/>
                </w:p>
                <w:p w:rsidR="006C574F" w:rsidRPr="000F6737" w:rsidRDefault="00432C73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0F673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C</w:t>
                  </w:r>
                  <w:r w:rsidR="006C574F" w:rsidRPr="000F673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heque 511 for £464.40 paid 28/5/19 to Ac</w:t>
                  </w:r>
                  <w:r w:rsidRPr="000F673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remain &amp; Amstad for the seat in</w:t>
                  </w:r>
                  <w:r w:rsidR="006C574F" w:rsidRPr="000F673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 the Jubilee Garden</w:t>
                  </w:r>
                  <w:r w:rsidR="00843C1A" w:rsidRPr="000F673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 was ratified</w:t>
                  </w:r>
                  <w:r w:rsidR="006C574F" w:rsidRPr="000F673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.</w:t>
                  </w:r>
                </w:p>
                <w:p w:rsidR="00843C1A" w:rsidRPr="000F6737" w:rsidRDefault="00843C1A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:rsidR="00843C1A" w:rsidRPr="000F6737" w:rsidRDefault="00843C1A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0F673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Cheque 520 for £60 for the Friends of Dalston Station was approved for payment from the Dalston in Bloom budget.</w:t>
                  </w:r>
                </w:p>
                <w:p w:rsidR="00843C1A" w:rsidRPr="000F6737" w:rsidRDefault="00843C1A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</w:p>
                <w:p w:rsidR="00843C1A" w:rsidRPr="000F6737" w:rsidRDefault="00843C1A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</w:pPr>
                  <w:r w:rsidRPr="000F673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 xml:space="preserve">Payment was approved for £297.00 for Mrs A Nichol in respect of a gate and wall repairs for The Sheep Wash.  Payment to be made as soon as </w:t>
                  </w:r>
                  <w:r w:rsidR="000F673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GB"/>
                    </w:rPr>
                    <w:t>the new cheque book arrives.</w:t>
                  </w:r>
                </w:p>
              </w:tc>
            </w:tr>
            <w:tr w:rsidR="000E059A" w:rsidRPr="006C574F" w:rsidTr="00861078">
              <w:trPr>
                <w:trHeight w:val="300"/>
              </w:trPr>
              <w:tc>
                <w:tcPr>
                  <w:tcW w:w="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59A" w:rsidRPr="006C574F" w:rsidRDefault="000E059A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793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E059A" w:rsidRDefault="000E059A" w:rsidP="006C57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en-GB"/>
                    </w:rPr>
                  </w:pPr>
                </w:p>
              </w:tc>
            </w:tr>
          </w:tbl>
          <w:p w:rsidR="00805AF1" w:rsidRDefault="000F6737" w:rsidP="00B877B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877B8">
              <w:rPr>
                <w:rFonts w:ascii="Times New Roman" w:hAnsi="Times New Roman" w:cs="Times New Roman"/>
                <w:sz w:val="20"/>
                <w:szCs w:val="20"/>
              </w:rPr>
              <w:t>The list of suppliers to be paid by variable direct debit for 2019/20 was approved.</w:t>
            </w:r>
          </w:p>
          <w:p w:rsidR="00B877B8" w:rsidRPr="00DC191F" w:rsidRDefault="00B877B8" w:rsidP="00DC191F">
            <w:pPr>
              <w:pStyle w:val="ListParagraph"/>
              <w:numPr>
                <w:ilvl w:val="0"/>
                <w:numId w:val="20"/>
              </w:numPr>
              <w:jc w:val="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A57E25">
              <w:rPr>
                <w:rFonts w:ascii="Times New Roman" w:hAnsi="Times New Roman" w:cs="Times New Roman"/>
                <w:sz w:val="20"/>
                <w:szCs w:val="20"/>
              </w:rPr>
              <w:t>The Annual Governance and Accountability Retur</w:t>
            </w:r>
            <w:r w:rsidR="00803E0F">
              <w:rPr>
                <w:rFonts w:ascii="Times New Roman" w:hAnsi="Times New Roman" w:cs="Times New Roman"/>
                <w:sz w:val="20"/>
                <w:szCs w:val="20"/>
              </w:rPr>
              <w:t>n are</w:t>
            </w:r>
            <w:r w:rsidR="00DC191F">
              <w:rPr>
                <w:rFonts w:ascii="Times New Roman" w:hAnsi="Times New Roman" w:cs="Times New Roman"/>
                <w:sz w:val="20"/>
                <w:szCs w:val="20"/>
              </w:rPr>
              <w:t xml:space="preserve"> with the Internal Auditor. </w:t>
            </w:r>
            <w:r w:rsidRPr="00A57E25">
              <w:rPr>
                <w:rFonts w:ascii="Times New Roman" w:hAnsi="Times New Roman" w:cs="Times New Roman"/>
                <w:sz w:val="20"/>
                <w:szCs w:val="20"/>
              </w:rPr>
              <w:t>The publ</w:t>
            </w:r>
            <w:r w:rsidR="00A57E25" w:rsidRPr="00A57E25">
              <w:rPr>
                <w:rFonts w:ascii="Times New Roman" w:hAnsi="Times New Roman" w:cs="Times New Roman"/>
                <w:sz w:val="20"/>
                <w:szCs w:val="20"/>
              </w:rPr>
              <w:t xml:space="preserve">ic can now exercise their right to </w:t>
            </w:r>
            <w:r w:rsidRPr="00A57E25">
              <w:rPr>
                <w:rFonts w:ascii="Times New Roman" w:hAnsi="Times New Roman" w:cs="Times New Roman"/>
                <w:sz w:val="20"/>
                <w:szCs w:val="20"/>
              </w:rPr>
              <w:t>inspect the accounting records should they wish to</w:t>
            </w:r>
            <w:r w:rsidR="00A57E25" w:rsidRPr="00A57E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191F">
              <w:rPr>
                <w:rFonts w:ascii="Times New Roman" w:hAnsi="Times New Roman" w:cs="Times New Roman"/>
                <w:sz w:val="20"/>
                <w:szCs w:val="20"/>
              </w:rPr>
              <w:t xml:space="preserve">between </w:t>
            </w:r>
            <w:r w:rsidRPr="00A57E25">
              <w:rPr>
                <w:rFonts w:ascii="Times New Roman" w:hAnsi="Times New Roman" w:cs="Times New Roman"/>
                <w:sz w:val="20"/>
                <w:szCs w:val="20"/>
              </w:rPr>
              <w:t>17 June and</w:t>
            </w:r>
            <w:r w:rsidR="00DC191F">
              <w:rPr>
                <w:rFonts w:ascii="Times New Roman" w:hAnsi="Times New Roman" w:cs="Times New Roman"/>
                <w:sz w:val="20"/>
                <w:szCs w:val="20"/>
              </w:rPr>
              <w:t xml:space="preserve"> 26 July 2019.</w:t>
            </w:r>
          </w:p>
          <w:p w:rsidR="00B877B8" w:rsidRPr="00B877B8" w:rsidRDefault="00B877B8" w:rsidP="00B87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2373" w:rsidRDefault="00A62373" w:rsidP="003E4F62">
            <w:pPr>
              <w:rPr>
                <w:rFonts w:ascii="Times New Roman" w:hAnsi="Times New Roman" w:cs="Times New Roman"/>
                <w:b/>
              </w:rPr>
            </w:pPr>
          </w:p>
          <w:p w:rsidR="004F1441" w:rsidRDefault="004F1318" w:rsidP="003E4F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</w:t>
            </w:r>
            <w:r w:rsidR="00915F37">
              <w:rPr>
                <w:rFonts w:ascii="Times New Roman" w:hAnsi="Times New Roman" w:cs="Times New Roman"/>
                <w:b/>
              </w:rPr>
              <w:t>/</w:t>
            </w:r>
            <w:r w:rsidR="0005081E">
              <w:rPr>
                <w:rFonts w:ascii="Times New Roman" w:hAnsi="Times New Roman" w:cs="Times New Roman"/>
                <w:b/>
              </w:rPr>
              <w:t>19</w:t>
            </w:r>
            <w:r w:rsidR="000F477C">
              <w:rPr>
                <w:rFonts w:ascii="Times New Roman" w:hAnsi="Times New Roman" w:cs="Times New Roman"/>
                <w:b/>
              </w:rPr>
              <w:t xml:space="preserve"> Cemetery Matters</w:t>
            </w:r>
          </w:p>
          <w:p w:rsidR="003C723A" w:rsidRDefault="003C723A" w:rsidP="003E4F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BC">
              <w:rPr>
                <w:rFonts w:ascii="Times New Roman" w:hAnsi="Times New Roman" w:cs="Times New Roman"/>
                <w:sz w:val="20"/>
                <w:szCs w:val="20"/>
              </w:rPr>
              <w:t>The following cemetery matters were approved:</w:t>
            </w:r>
          </w:p>
          <w:p w:rsidR="00FB5E12" w:rsidRPr="00FB5E12" w:rsidRDefault="00FB5E12" w:rsidP="00FB5E1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purchase of cremated remains space in Ward</w:t>
            </w:r>
            <w:r w:rsidR="00805AF1">
              <w:rPr>
                <w:rFonts w:ascii="Times New Roman" w:hAnsi="Times New Roman" w:cs="Times New Roman"/>
                <w:sz w:val="20"/>
                <w:szCs w:val="20"/>
              </w:rPr>
              <w:t xml:space="preserve"> 4, Section C, Space 31f to Mr James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Watson.</w:t>
            </w:r>
          </w:p>
          <w:p w:rsidR="00FB5E12" w:rsidRDefault="00FB5E12" w:rsidP="00FB5E1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interment of the late Monica Watson on the 29</w:t>
            </w:r>
            <w:r w:rsidRPr="00FB5E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May 2019 in Ward 4, Section C, Space 31f.</w:t>
            </w:r>
          </w:p>
          <w:p w:rsidR="004827BF" w:rsidRDefault="004827BF" w:rsidP="00FB5E1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Cremated remains plaque for the late Elaine Sinclair reading In loving memory of Elaine Sinclair who died 14</w:t>
            </w:r>
            <w:r w:rsidRPr="004827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January 2019 aged 56.  A much loved wife and daughter, devoted mother of Jonnie and Andrew forever in our hearts.</w:t>
            </w:r>
          </w:p>
          <w:p w:rsidR="00C3002C" w:rsidRDefault="00C3002C" w:rsidP="00FB5E1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 purchase of burial space Ward 5, Section L, Space 11 to Mr Peter Foster.</w:t>
            </w:r>
          </w:p>
          <w:p w:rsidR="00C3002C" w:rsidRDefault="00C3002C" w:rsidP="00FB5E1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interment of the late Jean Rawstron on the 17</w:t>
            </w:r>
            <w:r w:rsidRPr="00C300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June 2019 in Ward 5, Section L, Space 11.</w:t>
            </w:r>
          </w:p>
          <w:p w:rsidR="000B4BB7" w:rsidRDefault="000B4BB7" w:rsidP="000B4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BB7" w:rsidRDefault="00410810" w:rsidP="000B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 was reported that there are</w:t>
            </w:r>
            <w:r w:rsidR="000B4BB7">
              <w:rPr>
                <w:rFonts w:ascii="Times New Roman" w:hAnsi="Times New Roman" w:cs="Times New Roman"/>
                <w:sz w:val="20"/>
                <w:szCs w:val="20"/>
              </w:rPr>
              <w:t xml:space="preserve"> only 7 cremated remains spaces left.</w:t>
            </w:r>
            <w:r w:rsidR="002F2653">
              <w:rPr>
                <w:rFonts w:ascii="Times New Roman" w:hAnsi="Times New Roman" w:cs="Times New Roman"/>
                <w:sz w:val="20"/>
                <w:szCs w:val="20"/>
              </w:rPr>
              <w:t xml:space="preserve">  A new area is to be chosen at the Property and Maintenance meeting on the 25</w:t>
            </w:r>
            <w:r w:rsidR="002F2653" w:rsidRPr="002F26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="002F2653">
              <w:rPr>
                <w:rFonts w:ascii="Times New Roman" w:hAnsi="Times New Roman" w:cs="Times New Roman"/>
                <w:sz w:val="20"/>
                <w:szCs w:val="20"/>
              </w:rPr>
              <w:t xml:space="preserve"> June 2019. </w:t>
            </w:r>
          </w:p>
          <w:p w:rsidR="000B4BB7" w:rsidRDefault="000B4BB7" w:rsidP="000B4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BB7" w:rsidRDefault="000B4BB7" w:rsidP="000B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Permission has been granted</w:t>
            </w:r>
            <w:r w:rsidR="003C0EBF">
              <w:rPr>
                <w:rFonts w:ascii="Times New Roman" w:hAnsi="Times New Roman" w:cs="Times New Roman"/>
                <w:sz w:val="20"/>
                <w:szCs w:val="20"/>
              </w:rPr>
              <w:t xml:space="preserve"> from Geoffrey Frank Tattersall (Chancellor Of the Diocese and Official Principal of The Right Reverend James the Bishop of Carlisle)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the exhumation of</w:t>
            </w:r>
            <w:r w:rsidR="003C0EBF">
              <w:rPr>
                <w:rFonts w:ascii="Times New Roman" w:hAnsi="Times New Roman" w:cs="Times New Roman"/>
                <w:sz w:val="20"/>
                <w:szCs w:val="20"/>
              </w:rPr>
              <w:t xml:space="preserve"> John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Jason Baxter’s cremated remains.  Clerk waiting for further instruction from funeral director.</w:t>
            </w:r>
          </w:p>
          <w:p w:rsidR="00FC6D92" w:rsidRDefault="00FC6D92" w:rsidP="000B4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D92" w:rsidRPr="000B4BB7" w:rsidRDefault="00FC6D92" w:rsidP="000B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query regarding a burial space in Carlisle Cemetery was discussed.  Clerk to notify parishioner to speak to the archive centre in Lady Gilford House. </w:t>
            </w:r>
          </w:p>
          <w:p w:rsidR="00FB5E12" w:rsidRPr="00F40CBC" w:rsidRDefault="00FB5E12" w:rsidP="003E4F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F62" w:rsidRDefault="004F1318" w:rsidP="003E4F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</w:t>
            </w:r>
            <w:r w:rsidR="00A35B39">
              <w:rPr>
                <w:rFonts w:ascii="Times New Roman" w:hAnsi="Times New Roman" w:cs="Times New Roman"/>
                <w:b/>
              </w:rPr>
              <w:t>/</w:t>
            </w:r>
            <w:r w:rsidR="0005081E">
              <w:rPr>
                <w:rFonts w:ascii="Times New Roman" w:hAnsi="Times New Roman" w:cs="Times New Roman"/>
                <w:b/>
              </w:rPr>
              <w:t>19</w:t>
            </w:r>
            <w:r w:rsidR="003E4F62">
              <w:rPr>
                <w:rFonts w:ascii="Times New Roman" w:hAnsi="Times New Roman" w:cs="Times New Roman"/>
                <w:b/>
              </w:rPr>
              <w:t xml:space="preserve">  Councillor Matters</w:t>
            </w:r>
          </w:p>
          <w:p w:rsidR="00D416FD" w:rsidRDefault="00FC6D92" w:rsidP="00397BD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Cllr Auld to arrange a meeting with Cllr Robson, Cllr Utting and Cllr Brewster to instruct them how to use the flag pole.</w:t>
            </w:r>
          </w:p>
          <w:p w:rsidR="00FC6D92" w:rsidRDefault="00FC6D92" w:rsidP="00397BD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Council were informed that </w:t>
            </w:r>
            <w:r w:rsidR="00140654">
              <w:rPr>
                <w:rFonts w:ascii="Times New Roman" w:hAnsi="Times New Roman" w:cs="Times New Roman"/>
                <w:sz w:val="20"/>
                <w:szCs w:val="20"/>
              </w:rPr>
              <w:t>the right hand side of the entrance to the Co-op is to be enhanced in the same way as</w:t>
            </w:r>
            <w:r w:rsidR="00803E0F">
              <w:rPr>
                <w:rFonts w:ascii="Times New Roman" w:hAnsi="Times New Roman" w:cs="Times New Roman"/>
                <w:sz w:val="20"/>
                <w:szCs w:val="20"/>
              </w:rPr>
              <w:t xml:space="preserve"> the other side.  This will include</w:t>
            </w:r>
            <w:r w:rsidR="00140654">
              <w:rPr>
                <w:rFonts w:ascii="Times New Roman" w:hAnsi="Times New Roman" w:cs="Times New Roman"/>
                <w:sz w:val="20"/>
                <w:szCs w:val="20"/>
              </w:rPr>
              <w:t xml:space="preserve"> a clear path to the Co-op.</w:t>
            </w:r>
          </w:p>
          <w:p w:rsidR="00140654" w:rsidRPr="00013995" w:rsidRDefault="00140654" w:rsidP="00397BDE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Cllr Potter reported poor broadband at Lakerigg.  Parishioners to contact </w:t>
            </w:r>
            <w:r w:rsidR="00842C6C">
              <w:rPr>
                <w:rFonts w:ascii="Times New Roman" w:hAnsi="Times New Roman" w:cs="Times New Roman"/>
                <w:sz w:val="20"/>
                <w:szCs w:val="20"/>
              </w:rPr>
              <w:t xml:space="preserve">BT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Openreach.</w:t>
            </w:r>
          </w:p>
        </w:tc>
      </w:tr>
      <w:tr w:rsidR="005E50B3" w:rsidRPr="00DC01CE" w:rsidTr="00DD6999">
        <w:tc>
          <w:tcPr>
            <w:tcW w:w="9490" w:type="dxa"/>
            <w:gridSpan w:val="12"/>
          </w:tcPr>
          <w:p w:rsidR="0042513C" w:rsidRPr="003E4F62" w:rsidRDefault="0042513C" w:rsidP="003E4F62">
            <w:pPr>
              <w:rPr>
                <w:rFonts w:ascii="Times New Roman" w:hAnsi="Times New Roman" w:cs="Times New Roman"/>
              </w:rPr>
            </w:pPr>
          </w:p>
        </w:tc>
      </w:tr>
      <w:tr w:rsidR="005E50B3" w:rsidRPr="006C2DCE" w:rsidTr="00DD6999">
        <w:tc>
          <w:tcPr>
            <w:tcW w:w="9490" w:type="dxa"/>
            <w:gridSpan w:val="12"/>
          </w:tcPr>
          <w:p w:rsidR="005E50B3" w:rsidRPr="006C2DCE" w:rsidRDefault="005E50B3">
            <w:pPr>
              <w:rPr>
                <w:rFonts w:ascii="Times New Roman" w:hAnsi="Times New Roman" w:cs="Times New Roman"/>
                <w:b/>
              </w:rPr>
            </w:pPr>
            <w:r w:rsidRPr="006C2DCE">
              <w:rPr>
                <w:rFonts w:ascii="Times New Roman" w:hAnsi="Times New Roman" w:cs="Times New Roman"/>
                <w:b/>
              </w:rPr>
              <w:t>Date of Forthcoming Meetings</w:t>
            </w:r>
          </w:p>
          <w:p w:rsidR="00D77AB9" w:rsidRPr="004D16B5" w:rsidRDefault="00D77AB9" w:rsidP="00D7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next meeting of the Parish</w:t>
            </w:r>
            <w:r w:rsidR="00FB5E12">
              <w:rPr>
                <w:rFonts w:ascii="Times New Roman" w:hAnsi="Times New Roman" w:cs="Times New Roman"/>
                <w:sz w:val="20"/>
                <w:szCs w:val="20"/>
              </w:rPr>
              <w:t xml:space="preserve"> Meeting to take place on the 9</w:t>
            </w:r>
            <w:r w:rsidR="00FB5E12" w:rsidRPr="00FB5E1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="00FB5E12">
              <w:rPr>
                <w:rFonts w:ascii="Times New Roman" w:hAnsi="Times New Roman" w:cs="Times New Roman"/>
                <w:sz w:val="20"/>
                <w:szCs w:val="20"/>
              </w:rPr>
              <w:t xml:space="preserve"> July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at 7.15pm at Forge Green.. </w:t>
            </w:r>
          </w:p>
          <w:p w:rsidR="00D77AB9" w:rsidRPr="003E0965" w:rsidRDefault="00D77AB9" w:rsidP="00D7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965">
              <w:rPr>
                <w:rFonts w:ascii="Times New Roman" w:hAnsi="Times New Roman" w:cs="Times New Roman"/>
                <w:sz w:val="20"/>
                <w:szCs w:val="20"/>
              </w:rPr>
              <w:t>Policy &amp; Resou</w:t>
            </w:r>
            <w:r w:rsidR="00805AF1">
              <w:rPr>
                <w:rFonts w:ascii="Times New Roman" w:hAnsi="Times New Roman" w:cs="Times New Roman"/>
                <w:sz w:val="20"/>
                <w:szCs w:val="20"/>
              </w:rPr>
              <w:t xml:space="preserve">rce Meeting Dates for 2019:-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r w:rsidRPr="002532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October at 7.15pm Forge Green.    </w:t>
            </w:r>
          </w:p>
          <w:p w:rsidR="00D77AB9" w:rsidRDefault="00D77AB9" w:rsidP="00D7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965">
              <w:rPr>
                <w:rFonts w:ascii="Times New Roman" w:hAnsi="Times New Roman" w:cs="Times New Roman"/>
                <w:sz w:val="20"/>
                <w:szCs w:val="20"/>
              </w:rPr>
              <w:t>Property &amp; Mainten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E2EC0">
              <w:rPr>
                <w:rFonts w:ascii="Times New Roman" w:hAnsi="Times New Roman" w:cs="Times New Roman"/>
                <w:sz w:val="20"/>
                <w:szCs w:val="20"/>
              </w:rPr>
              <w:t xml:space="preserve">nce Meeting dates for 2019:- </w:t>
            </w:r>
            <w:r w:rsidR="00803E0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03E0F" w:rsidRPr="00803E0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="00803E0F">
              <w:rPr>
                <w:rFonts w:ascii="Times New Roman" w:hAnsi="Times New Roman" w:cs="Times New Roman"/>
                <w:sz w:val="20"/>
                <w:szCs w:val="20"/>
              </w:rPr>
              <w:t xml:space="preserve"> June at 7pm Bridge End &amp;</w:t>
            </w:r>
            <w:r w:rsidR="00CE09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24</w:t>
            </w:r>
            <w:r w:rsidRPr="005A3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September 7pm Forge Green.</w:t>
            </w:r>
          </w:p>
          <w:p w:rsidR="003E4F62" w:rsidRPr="00115B2B" w:rsidRDefault="003E4F62" w:rsidP="002B243C">
            <w:pPr>
              <w:rPr>
                <w:rFonts w:ascii="Times New Roman" w:hAnsi="Times New Roman" w:cs="Times New Roman"/>
              </w:rPr>
            </w:pPr>
          </w:p>
        </w:tc>
      </w:tr>
    </w:tbl>
    <w:p w:rsidR="005E50B3" w:rsidRPr="00F40CBC" w:rsidRDefault="002062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 w:rsidR="00747A04">
        <w:rPr>
          <w:rFonts w:ascii="Times New Roman" w:hAnsi="Times New Roman" w:cs="Times New Roman"/>
        </w:rPr>
        <w:t xml:space="preserve"> </w:t>
      </w:r>
      <w:r w:rsidR="005E50B3" w:rsidRPr="00F40CBC">
        <w:rPr>
          <w:rFonts w:ascii="Times New Roman" w:hAnsi="Times New Roman" w:cs="Times New Roman"/>
          <w:sz w:val="20"/>
          <w:szCs w:val="20"/>
        </w:rPr>
        <w:t>The meeting closed at</w:t>
      </w:r>
      <w:r w:rsidR="002B243C" w:rsidRPr="00F40CBC">
        <w:rPr>
          <w:rFonts w:ascii="Times New Roman" w:hAnsi="Times New Roman" w:cs="Times New Roman"/>
          <w:sz w:val="20"/>
          <w:szCs w:val="20"/>
        </w:rPr>
        <w:t xml:space="preserve"> </w:t>
      </w:r>
      <w:r w:rsidR="00842C6C">
        <w:rPr>
          <w:rFonts w:ascii="Times New Roman" w:hAnsi="Times New Roman" w:cs="Times New Roman"/>
          <w:sz w:val="20"/>
          <w:szCs w:val="20"/>
        </w:rPr>
        <w:t>9.20pm</w:t>
      </w:r>
      <w:r w:rsidR="005835CA" w:rsidRPr="00F40CB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11F5F" w:rsidRDefault="00211F5F">
      <w:pPr>
        <w:rPr>
          <w:rFonts w:ascii="Times New Roman" w:hAnsi="Times New Roman" w:cs="Times New Roman"/>
        </w:rPr>
      </w:pPr>
    </w:p>
    <w:sectPr w:rsidR="00211F5F" w:rsidSect="00025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26D" w:rsidRDefault="0054126D" w:rsidP="004F6B9E">
      <w:pPr>
        <w:spacing w:after="0" w:line="240" w:lineRule="auto"/>
      </w:pPr>
      <w:r>
        <w:separator/>
      </w:r>
    </w:p>
  </w:endnote>
  <w:endnote w:type="continuationSeparator" w:id="0">
    <w:p w:rsidR="0054126D" w:rsidRDefault="0054126D" w:rsidP="004F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26D" w:rsidRDefault="0054126D" w:rsidP="004F6B9E">
      <w:pPr>
        <w:spacing w:after="0" w:line="240" w:lineRule="auto"/>
      </w:pPr>
      <w:r>
        <w:separator/>
      </w:r>
    </w:p>
  </w:footnote>
  <w:footnote w:type="continuationSeparator" w:id="0">
    <w:p w:rsidR="0054126D" w:rsidRDefault="0054126D" w:rsidP="004F6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619E"/>
    <w:multiLevelType w:val="hybridMultilevel"/>
    <w:tmpl w:val="B01A574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62FD"/>
    <w:multiLevelType w:val="hybridMultilevel"/>
    <w:tmpl w:val="B08EE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03B60"/>
    <w:multiLevelType w:val="hybridMultilevel"/>
    <w:tmpl w:val="59BE6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C1F39"/>
    <w:multiLevelType w:val="hybridMultilevel"/>
    <w:tmpl w:val="2F3A4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24000"/>
    <w:multiLevelType w:val="hybridMultilevel"/>
    <w:tmpl w:val="F4121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E35C6"/>
    <w:multiLevelType w:val="hybridMultilevel"/>
    <w:tmpl w:val="35345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65552"/>
    <w:multiLevelType w:val="hybridMultilevel"/>
    <w:tmpl w:val="E6A02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F1F61"/>
    <w:multiLevelType w:val="hybridMultilevel"/>
    <w:tmpl w:val="2ADEDF3A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73930"/>
    <w:multiLevelType w:val="hybridMultilevel"/>
    <w:tmpl w:val="56CA1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C0B40"/>
    <w:multiLevelType w:val="hybridMultilevel"/>
    <w:tmpl w:val="AA88C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B144C"/>
    <w:multiLevelType w:val="hybridMultilevel"/>
    <w:tmpl w:val="9474B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C5F59"/>
    <w:multiLevelType w:val="hybridMultilevel"/>
    <w:tmpl w:val="65D4E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D41CF"/>
    <w:multiLevelType w:val="hybridMultilevel"/>
    <w:tmpl w:val="A836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1139F"/>
    <w:multiLevelType w:val="hybridMultilevel"/>
    <w:tmpl w:val="FBB04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F3593"/>
    <w:multiLevelType w:val="hybridMultilevel"/>
    <w:tmpl w:val="FDE6F3D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4B596411"/>
    <w:multiLevelType w:val="hybridMultilevel"/>
    <w:tmpl w:val="87648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31ACD"/>
    <w:multiLevelType w:val="hybridMultilevel"/>
    <w:tmpl w:val="E1F65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E3D98"/>
    <w:multiLevelType w:val="hybridMultilevel"/>
    <w:tmpl w:val="4EB4A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6C5F14"/>
    <w:multiLevelType w:val="hybridMultilevel"/>
    <w:tmpl w:val="62B07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66037"/>
    <w:multiLevelType w:val="hybridMultilevel"/>
    <w:tmpl w:val="BE4E5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A7B52"/>
    <w:multiLevelType w:val="hybridMultilevel"/>
    <w:tmpl w:val="FFDA0926"/>
    <w:lvl w:ilvl="0" w:tplc="FDCABED2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06" w:hanging="360"/>
      </w:pPr>
    </w:lvl>
    <w:lvl w:ilvl="2" w:tplc="0809001B" w:tentative="1">
      <w:start w:val="1"/>
      <w:numFmt w:val="lowerRoman"/>
      <w:lvlText w:val="%3."/>
      <w:lvlJc w:val="right"/>
      <w:pPr>
        <w:ind w:left="1726" w:hanging="180"/>
      </w:pPr>
    </w:lvl>
    <w:lvl w:ilvl="3" w:tplc="0809000F" w:tentative="1">
      <w:start w:val="1"/>
      <w:numFmt w:val="decimal"/>
      <w:lvlText w:val="%4."/>
      <w:lvlJc w:val="left"/>
      <w:pPr>
        <w:ind w:left="2446" w:hanging="360"/>
      </w:pPr>
    </w:lvl>
    <w:lvl w:ilvl="4" w:tplc="08090019" w:tentative="1">
      <w:start w:val="1"/>
      <w:numFmt w:val="lowerLetter"/>
      <w:lvlText w:val="%5."/>
      <w:lvlJc w:val="left"/>
      <w:pPr>
        <w:ind w:left="3166" w:hanging="360"/>
      </w:pPr>
    </w:lvl>
    <w:lvl w:ilvl="5" w:tplc="0809001B" w:tentative="1">
      <w:start w:val="1"/>
      <w:numFmt w:val="lowerRoman"/>
      <w:lvlText w:val="%6."/>
      <w:lvlJc w:val="right"/>
      <w:pPr>
        <w:ind w:left="3886" w:hanging="180"/>
      </w:pPr>
    </w:lvl>
    <w:lvl w:ilvl="6" w:tplc="0809000F" w:tentative="1">
      <w:start w:val="1"/>
      <w:numFmt w:val="decimal"/>
      <w:lvlText w:val="%7."/>
      <w:lvlJc w:val="left"/>
      <w:pPr>
        <w:ind w:left="4606" w:hanging="360"/>
      </w:pPr>
    </w:lvl>
    <w:lvl w:ilvl="7" w:tplc="08090019" w:tentative="1">
      <w:start w:val="1"/>
      <w:numFmt w:val="lowerLetter"/>
      <w:lvlText w:val="%8."/>
      <w:lvlJc w:val="left"/>
      <w:pPr>
        <w:ind w:left="5326" w:hanging="360"/>
      </w:pPr>
    </w:lvl>
    <w:lvl w:ilvl="8" w:tplc="080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21" w15:restartNumberingAfterBreak="0">
    <w:nsid w:val="5DF55A1E"/>
    <w:multiLevelType w:val="hybridMultilevel"/>
    <w:tmpl w:val="E4AAC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C28A9"/>
    <w:multiLevelType w:val="hybridMultilevel"/>
    <w:tmpl w:val="0B365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97153"/>
    <w:multiLevelType w:val="multilevel"/>
    <w:tmpl w:val="8B0A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217FC3"/>
    <w:multiLevelType w:val="hybridMultilevel"/>
    <w:tmpl w:val="822E9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6D4AAD"/>
    <w:multiLevelType w:val="hybridMultilevel"/>
    <w:tmpl w:val="0BC86FEC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2"/>
  </w:num>
  <w:num w:numId="4">
    <w:abstractNumId w:val="4"/>
  </w:num>
  <w:num w:numId="5">
    <w:abstractNumId w:val="16"/>
  </w:num>
  <w:num w:numId="6">
    <w:abstractNumId w:val="23"/>
  </w:num>
  <w:num w:numId="7">
    <w:abstractNumId w:val="8"/>
  </w:num>
  <w:num w:numId="8">
    <w:abstractNumId w:val="20"/>
  </w:num>
  <w:num w:numId="9">
    <w:abstractNumId w:val="17"/>
  </w:num>
  <w:num w:numId="10">
    <w:abstractNumId w:val="0"/>
  </w:num>
  <w:num w:numId="11">
    <w:abstractNumId w:val="10"/>
  </w:num>
  <w:num w:numId="12">
    <w:abstractNumId w:val="12"/>
  </w:num>
  <w:num w:numId="13">
    <w:abstractNumId w:val="7"/>
  </w:num>
  <w:num w:numId="14">
    <w:abstractNumId w:val="5"/>
  </w:num>
  <w:num w:numId="15">
    <w:abstractNumId w:val="19"/>
  </w:num>
  <w:num w:numId="16">
    <w:abstractNumId w:val="6"/>
  </w:num>
  <w:num w:numId="17">
    <w:abstractNumId w:val="11"/>
  </w:num>
  <w:num w:numId="18">
    <w:abstractNumId w:val="1"/>
  </w:num>
  <w:num w:numId="19">
    <w:abstractNumId w:val="9"/>
  </w:num>
  <w:num w:numId="20">
    <w:abstractNumId w:val="2"/>
  </w:num>
  <w:num w:numId="21">
    <w:abstractNumId w:val="25"/>
  </w:num>
  <w:num w:numId="22">
    <w:abstractNumId w:val="13"/>
  </w:num>
  <w:num w:numId="23">
    <w:abstractNumId w:val="15"/>
  </w:num>
  <w:num w:numId="24">
    <w:abstractNumId w:val="24"/>
  </w:num>
  <w:num w:numId="25">
    <w:abstractNumId w:val="21"/>
  </w:num>
  <w:num w:numId="2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2C"/>
    <w:rsid w:val="00001B46"/>
    <w:rsid w:val="00005BD8"/>
    <w:rsid w:val="0001037E"/>
    <w:rsid w:val="0001258F"/>
    <w:rsid w:val="00013995"/>
    <w:rsid w:val="00017DA7"/>
    <w:rsid w:val="00020ACE"/>
    <w:rsid w:val="00022E33"/>
    <w:rsid w:val="0002363E"/>
    <w:rsid w:val="00025433"/>
    <w:rsid w:val="00025645"/>
    <w:rsid w:val="000264CF"/>
    <w:rsid w:val="00026714"/>
    <w:rsid w:val="00026BE7"/>
    <w:rsid w:val="000279F9"/>
    <w:rsid w:val="000309DB"/>
    <w:rsid w:val="00033040"/>
    <w:rsid w:val="000366F0"/>
    <w:rsid w:val="000376BA"/>
    <w:rsid w:val="000376FC"/>
    <w:rsid w:val="00042F63"/>
    <w:rsid w:val="000430B2"/>
    <w:rsid w:val="00043FDA"/>
    <w:rsid w:val="00047407"/>
    <w:rsid w:val="0005081E"/>
    <w:rsid w:val="00052707"/>
    <w:rsid w:val="000616DB"/>
    <w:rsid w:val="000628B4"/>
    <w:rsid w:val="00062BC2"/>
    <w:rsid w:val="00062D8B"/>
    <w:rsid w:val="00064F55"/>
    <w:rsid w:val="00067E19"/>
    <w:rsid w:val="000716EF"/>
    <w:rsid w:val="00074D05"/>
    <w:rsid w:val="00075FB1"/>
    <w:rsid w:val="000772DE"/>
    <w:rsid w:val="0008281E"/>
    <w:rsid w:val="00082A6E"/>
    <w:rsid w:val="00082FFC"/>
    <w:rsid w:val="0008427E"/>
    <w:rsid w:val="000857F6"/>
    <w:rsid w:val="000861DA"/>
    <w:rsid w:val="00086A30"/>
    <w:rsid w:val="00087BFE"/>
    <w:rsid w:val="00087ECA"/>
    <w:rsid w:val="000907EE"/>
    <w:rsid w:val="0009471B"/>
    <w:rsid w:val="00094D24"/>
    <w:rsid w:val="0009703B"/>
    <w:rsid w:val="000A132C"/>
    <w:rsid w:val="000A2AAA"/>
    <w:rsid w:val="000A5896"/>
    <w:rsid w:val="000B01AC"/>
    <w:rsid w:val="000B1F9D"/>
    <w:rsid w:val="000B233D"/>
    <w:rsid w:val="000B3A54"/>
    <w:rsid w:val="000B3F33"/>
    <w:rsid w:val="000B41FF"/>
    <w:rsid w:val="000B4BB7"/>
    <w:rsid w:val="000D065B"/>
    <w:rsid w:val="000D099D"/>
    <w:rsid w:val="000D152B"/>
    <w:rsid w:val="000D472C"/>
    <w:rsid w:val="000D7993"/>
    <w:rsid w:val="000E059A"/>
    <w:rsid w:val="000E1E37"/>
    <w:rsid w:val="000E3AF6"/>
    <w:rsid w:val="000E56FC"/>
    <w:rsid w:val="000E6CAE"/>
    <w:rsid w:val="000F0A17"/>
    <w:rsid w:val="000F12E6"/>
    <w:rsid w:val="000F1E0D"/>
    <w:rsid w:val="000F2A70"/>
    <w:rsid w:val="000F3A25"/>
    <w:rsid w:val="000F477C"/>
    <w:rsid w:val="000F6527"/>
    <w:rsid w:val="000F6737"/>
    <w:rsid w:val="000F7791"/>
    <w:rsid w:val="000F7A0B"/>
    <w:rsid w:val="001007BA"/>
    <w:rsid w:val="001009E3"/>
    <w:rsid w:val="001015DA"/>
    <w:rsid w:val="0011001D"/>
    <w:rsid w:val="00111FB8"/>
    <w:rsid w:val="001133B7"/>
    <w:rsid w:val="001135CC"/>
    <w:rsid w:val="00113FFC"/>
    <w:rsid w:val="0011493C"/>
    <w:rsid w:val="00115B2B"/>
    <w:rsid w:val="00115DB9"/>
    <w:rsid w:val="00121928"/>
    <w:rsid w:val="00122091"/>
    <w:rsid w:val="00122891"/>
    <w:rsid w:val="001266AB"/>
    <w:rsid w:val="001267D8"/>
    <w:rsid w:val="00131EC0"/>
    <w:rsid w:val="001331C3"/>
    <w:rsid w:val="00133A53"/>
    <w:rsid w:val="0013625C"/>
    <w:rsid w:val="00136E07"/>
    <w:rsid w:val="00140654"/>
    <w:rsid w:val="00144DFC"/>
    <w:rsid w:val="00145290"/>
    <w:rsid w:val="00147864"/>
    <w:rsid w:val="00150448"/>
    <w:rsid w:val="00153EE4"/>
    <w:rsid w:val="00154219"/>
    <w:rsid w:val="001544E0"/>
    <w:rsid w:val="00154FF6"/>
    <w:rsid w:val="0015609F"/>
    <w:rsid w:val="00156D91"/>
    <w:rsid w:val="0016243F"/>
    <w:rsid w:val="00164712"/>
    <w:rsid w:val="00165576"/>
    <w:rsid w:val="00165F12"/>
    <w:rsid w:val="00166AA9"/>
    <w:rsid w:val="00167757"/>
    <w:rsid w:val="001764C7"/>
    <w:rsid w:val="001771AC"/>
    <w:rsid w:val="00180465"/>
    <w:rsid w:val="00181A8A"/>
    <w:rsid w:val="00182CD0"/>
    <w:rsid w:val="0018342A"/>
    <w:rsid w:val="00185300"/>
    <w:rsid w:val="00190DC6"/>
    <w:rsid w:val="00194938"/>
    <w:rsid w:val="001966B6"/>
    <w:rsid w:val="001A0D63"/>
    <w:rsid w:val="001A18AF"/>
    <w:rsid w:val="001A1C69"/>
    <w:rsid w:val="001A243D"/>
    <w:rsid w:val="001A37E9"/>
    <w:rsid w:val="001A5542"/>
    <w:rsid w:val="001A6E41"/>
    <w:rsid w:val="001B082C"/>
    <w:rsid w:val="001B0B94"/>
    <w:rsid w:val="001B0D5A"/>
    <w:rsid w:val="001B387E"/>
    <w:rsid w:val="001B3E56"/>
    <w:rsid w:val="001B5084"/>
    <w:rsid w:val="001B7945"/>
    <w:rsid w:val="001B7E07"/>
    <w:rsid w:val="001C18BF"/>
    <w:rsid w:val="001C2E8F"/>
    <w:rsid w:val="001C4F8B"/>
    <w:rsid w:val="001C68A5"/>
    <w:rsid w:val="001C7968"/>
    <w:rsid w:val="001D0978"/>
    <w:rsid w:val="001D0A6C"/>
    <w:rsid w:val="001D14EF"/>
    <w:rsid w:val="001D509E"/>
    <w:rsid w:val="001D7925"/>
    <w:rsid w:val="001E1597"/>
    <w:rsid w:val="001E1DBA"/>
    <w:rsid w:val="001E2EC0"/>
    <w:rsid w:val="001E4F18"/>
    <w:rsid w:val="001F43A2"/>
    <w:rsid w:val="001F5CB7"/>
    <w:rsid w:val="001F75E8"/>
    <w:rsid w:val="00200418"/>
    <w:rsid w:val="00201B9E"/>
    <w:rsid w:val="00204194"/>
    <w:rsid w:val="00205EC5"/>
    <w:rsid w:val="00206242"/>
    <w:rsid w:val="00207D87"/>
    <w:rsid w:val="0021075F"/>
    <w:rsid w:val="00211960"/>
    <w:rsid w:val="00211F5F"/>
    <w:rsid w:val="002140A9"/>
    <w:rsid w:val="002167F5"/>
    <w:rsid w:val="00217869"/>
    <w:rsid w:val="00221930"/>
    <w:rsid w:val="00221BFF"/>
    <w:rsid w:val="00222A7C"/>
    <w:rsid w:val="00222EBA"/>
    <w:rsid w:val="0022399F"/>
    <w:rsid w:val="0022435C"/>
    <w:rsid w:val="00224D1C"/>
    <w:rsid w:val="002309F9"/>
    <w:rsid w:val="00236832"/>
    <w:rsid w:val="00240487"/>
    <w:rsid w:val="00242B04"/>
    <w:rsid w:val="00244E4F"/>
    <w:rsid w:val="00254A47"/>
    <w:rsid w:val="002611FD"/>
    <w:rsid w:val="0026144B"/>
    <w:rsid w:val="00267276"/>
    <w:rsid w:val="00267387"/>
    <w:rsid w:val="00267C34"/>
    <w:rsid w:val="00271271"/>
    <w:rsid w:val="00272225"/>
    <w:rsid w:val="002733AD"/>
    <w:rsid w:val="00275183"/>
    <w:rsid w:val="00275B53"/>
    <w:rsid w:val="0027751E"/>
    <w:rsid w:val="00277F23"/>
    <w:rsid w:val="0028235D"/>
    <w:rsid w:val="00284847"/>
    <w:rsid w:val="0028503F"/>
    <w:rsid w:val="00285EE9"/>
    <w:rsid w:val="002868F8"/>
    <w:rsid w:val="00287188"/>
    <w:rsid w:val="002877FD"/>
    <w:rsid w:val="0029660B"/>
    <w:rsid w:val="00297089"/>
    <w:rsid w:val="002A2E1F"/>
    <w:rsid w:val="002A56F7"/>
    <w:rsid w:val="002B0938"/>
    <w:rsid w:val="002B243C"/>
    <w:rsid w:val="002B2831"/>
    <w:rsid w:val="002B2A26"/>
    <w:rsid w:val="002B396C"/>
    <w:rsid w:val="002B4675"/>
    <w:rsid w:val="002B56F4"/>
    <w:rsid w:val="002C1C54"/>
    <w:rsid w:val="002C1F15"/>
    <w:rsid w:val="002C2E28"/>
    <w:rsid w:val="002C3718"/>
    <w:rsid w:val="002C391E"/>
    <w:rsid w:val="002C5C0F"/>
    <w:rsid w:val="002D3113"/>
    <w:rsid w:val="002E13F4"/>
    <w:rsid w:val="002E40DE"/>
    <w:rsid w:val="002E448E"/>
    <w:rsid w:val="002F0389"/>
    <w:rsid w:val="002F0828"/>
    <w:rsid w:val="002F0FD2"/>
    <w:rsid w:val="002F2653"/>
    <w:rsid w:val="002F45F3"/>
    <w:rsid w:val="003003A6"/>
    <w:rsid w:val="00300987"/>
    <w:rsid w:val="003032DE"/>
    <w:rsid w:val="003048F5"/>
    <w:rsid w:val="00306880"/>
    <w:rsid w:val="00310E88"/>
    <w:rsid w:val="003110DE"/>
    <w:rsid w:val="00315600"/>
    <w:rsid w:val="003156D7"/>
    <w:rsid w:val="00320302"/>
    <w:rsid w:val="003208EC"/>
    <w:rsid w:val="00322145"/>
    <w:rsid w:val="0032362A"/>
    <w:rsid w:val="0032790C"/>
    <w:rsid w:val="0033309A"/>
    <w:rsid w:val="00336323"/>
    <w:rsid w:val="00340F3A"/>
    <w:rsid w:val="00342960"/>
    <w:rsid w:val="003516DA"/>
    <w:rsid w:val="00355BF4"/>
    <w:rsid w:val="003611DD"/>
    <w:rsid w:val="0036216C"/>
    <w:rsid w:val="0036226A"/>
    <w:rsid w:val="00366F0C"/>
    <w:rsid w:val="003736A9"/>
    <w:rsid w:val="00373C18"/>
    <w:rsid w:val="00375BD1"/>
    <w:rsid w:val="00376943"/>
    <w:rsid w:val="00376C80"/>
    <w:rsid w:val="0038043D"/>
    <w:rsid w:val="0038076C"/>
    <w:rsid w:val="00381303"/>
    <w:rsid w:val="00381CF1"/>
    <w:rsid w:val="00382858"/>
    <w:rsid w:val="00385658"/>
    <w:rsid w:val="00386364"/>
    <w:rsid w:val="00397A77"/>
    <w:rsid w:val="00397BDE"/>
    <w:rsid w:val="003A04D8"/>
    <w:rsid w:val="003A1810"/>
    <w:rsid w:val="003A25F9"/>
    <w:rsid w:val="003A35FD"/>
    <w:rsid w:val="003A3B5D"/>
    <w:rsid w:val="003A6B33"/>
    <w:rsid w:val="003A73A0"/>
    <w:rsid w:val="003B11D4"/>
    <w:rsid w:val="003C0875"/>
    <w:rsid w:val="003C0AA1"/>
    <w:rsid w:val="003C0EBF"/>
    <w:rsid w:val="003C1CE8"/>
    <w:rsid w:val="003C36BE"/>
    <w:rsid w:val="003C657F"/>
    <w:rsid w:val="003C723A"/>
    <w:rsid w:val="003C756D"/>
    <w:rsid w:val="003C75A1"/>
    <w:rsid w:val="003D4EE7"/>
    <w:rsid w:val="003D6677"/>
    <w:rsid w:val="003D6F36"/>
    <w:rsid w:val="003E2B2B"/>
    <w:rsid w:val="003E4F62"/>
    <w:rsid w:val="003E578F"/>
    <w:rsid w:val="003F08BC"/>
    <w:rsid w:val="003F13E1"/>
    <w:rsid w:val="003F4109"/>
    <w:rsid w:val="00405903"/>
    <w:rsid w:val="00405F42"/>
    <w:rsid w:val="004075C0"/>
    <w:rsid w:val="00407ACE"/>
    <w:rsid w:val="00410810"/>
    <w:rsid w:val="00413CB0"/>
    <w:rsid w:val="00414218"/>
    <w:rsid w:val="0041693F"/>
    <w:rsid w:val="00423205"/>
    <w:rsid w:val="00424587"/>
    <w:rsid w:val="00424C24"/>
    <w:rsid w:val="00424EFF"/>
    <w:rsid w:val="0042513C"/>
    <w:rsid w:val="00426A38"/>
    <w:rsid w:val="0042754B"/>
    <w:rsid w:val="0043150C"/>
    <w:rsid w:val="004327FB"/>
    <w:rsid w:val="004329A2"/>
    <w:rsid w:val="00432C73"/>
    <w:rsid w:val="00435818"/>
    <w:rsid w:val="00435FC8"/>
    <w:rsid w:val="004375E4"/>
    <w:rsid w:val="0044295F"/>
    <w:rsid w:val="004460C3"/>
    <w:rsid w:val="00446267"/>
    <w:rsid w:val="0045221C"/>
    <w:rsid w:val="004565BD"/>
    <w:rsid w:val="00461C0D"/>
    <w:rsid w:val="00461F63"/>
    <w:rsid w:val="004625AF"/>
    <w:rsid w:val="0046486F"/>
    <w:rsid w:val="00470A55"/>
    <w:rsid w:val="004734A2"/>
    <w:rsid w:val="00473C3F"/>
    <w:rsid w:val="00475703"/>
    <w:rsid w:val="004810BD"/>
    <w:rsid w:val="00482743"/>
    <w:rsid w:val="004827BF"/>
    <w:rsid w:val="0048436C"/>
    <w:rsid w:val="00484E92"/>
    <w:rsid w:val="00486824"/>
    <w:rsid w:val="00487CA1"/>
    <w:rsid w:val="00492DB5"/>
    <w:rsid w:val="004944D0"/>
    <w:rsid w:val="00496837"/>
    <w:rsid w:val="004975EB"/>
    <w:rsid w:val="004A59B3"/>
    <w:rsid w:val="004A5B20"/>
    <w:rsid w:val="004A6993"/>
    <w:rsid w:val="004B08E9"/>
    <w:rsid w:val="004B2347"/>
    <w:rsid w:val="004B3752"/>
    <w:rsid w:val="004B379D"/>
    <w:rsid w:val="004B61EE"/>
    <w:rsid w:val="004C081A"/>
    <w:rsid w:val="004C290F"/>
    <w:rsid w:val="004C319F"/>
    <w:rsid w:val="004C4913"/>
    <w:rsid w:val="004C4B55"/>
    <w:rsid w:val="004C71A0"/>
    <w:rsid w:val="004C71DD"/>
    <w:rsid w:val="004D0F5C"/>
    <w:rsid w:val="004D255C"/>
    <w:rsid w:val="004D7048"/>
    <w:rsid w:val="004E01B7"/>
    <w:rsid w:val="004E0FEB"/>
    <w:rsid w:val="004E6394"/>
    <w:rsid w:val="004E6841"/>
    <w:rsid w:val="004E6CFB"/>
    <w:rsid w:val="004E7B0A"/>
    <w:rsid w:val="004F0C59"/>
    <w:rsid w:val="004F1318"/>
    <w:rsid w:val="004F140C"/>
    <w:rsid w:val="004F1441"/>
    <w:rsid w:val="004F1517"/>
    <w:rsid w:val="004F5CD4"/>
    <w:rsid w:val="004F608E"/>
    <w:rsid w:val="004F60FD"/>
    <w:rsid w:val="004F6B9E"/>
    <w:rsid w:val="005009A6"/>
    <w:rsid w:val="0050144B"/>
    <w:rsid w:val="00501712"/>
    <w:rsid w:val="00501E87"/>
    <w:rsid w:val="0050303C"/>
    <w:rsid w:val="00511AED"/>
    <w:rsid w:val="00512B4B"/>
    <w:rsid w:val="0051490F"/>
    <w:rsid w:val="005200C1"/>
    <w:rsid w:val="00521031"/>
    <w:rsid w:val="005273FC"/>
    <w:rsid w:val="005324B4"/>
    <w:rsid w:val="00533414"/>
    <w:rsid w:val="00535BCE"/>
    <w:rsid w:val="00540C8B"/>
    <w:rsid w:val="0054126D"/>
    <w:rsid w:val="00544261"/>
    <w:rsid w:val="005456C5"/>
    <w:rsid w:val="005475DE"/>
    <w:rsid w:val="00547812"/>
    <w:rsid w:val="005508B1"/>
    <w:rsid w:val="005511C8"/>
    <w:rsid w:val="00551F96"/>
    <w:rsid w:val="0055456D"/>
    <w:rsid w:val="00555521"/>
    <w:rsid w:val="00565E6C"/>
    <w:rsid w:val="00566DFA"/>
    <w:rsid w:val="00566E02"/>
    <w:rsid w:val="005715D5"/>
    <w:rsid w:val="00576295"/>
    <w:rsid w:val="00576E95"/>
    <w:rsid w:val="0058023F"/>
    <w:rsid w:val="00581437"/>
    <w:rsid w:val="00582782"/>
    <w:rsid w:val="005835CA"/>
    <w:rsid w:val="00583AA7"/>
    <w:rsid w:val="00583C47"/>
    <w:rsid w:val="005841B2"/>
    <w:rsid w:val="00590FA8"/>
    <w:rsid w:val="00594921"/>
    <w:rsid w:val="0059524A"/>
    <w:rsid w:val="00595643"/>
    <w:rsid w:val="005A0C2E"/>
    <w:rsid w:val="005A3837"/>
    <w:rsid w:val="005A3FCA"/>
    <w:rsid w:val="005A7047"/>
    <w:rsid w:val="005B06EB"/>
    <w:rsid w:val="005B1DE6"/>
    <w:rsid w:val="005B3559"/>
    <w:rsid w:val="005B548C"/>
    <w:rsid w:val="005B591A"/>
    <w:rsid w:val="005B7911"/>
    <w:rsid w:val="005C61B0"/>
    <w:rsid w:val="005C7406"/>
    <w:rsid w:val="005D0B5C"/>
    <w:rsid w:val="005D39F7"/>
    <w:rsid w:val="005D5E5F"/>
    <w:rsid w:val="005D73D5"/>
    <w:rsid w:val="005E3BBD"/>
    <w:rsid w:val="005E50B3"/>
    <w:rsid w:val="005E744F"/>
    <w:rsid w:val="005E766A"/>
    <w:rsid w:val="005F1678"/>
    <w:rsid w:val="005F1DB9"/>
    <w:rsid w:val="005F2BBB"/>
    <w:rsid w:val="00601A0A"/>
    <w:rsid w:val="00603156"/>
    <w:rsid w:val="00606723"/>
    <w:rsid w:val="00610651"/>
    <w:rsid w:val="006114AB"/>
    <w:rsid w:val="006128F4"/>
    <w:rsid w:val="00613001"/>
    <w:rsid w:val="00613F9D"/>
    <w:rsid w:val="006232F8"/>
    <w:rsid w:val="006340C3"/>
    <w:rsid w:val="0063580A"/>
    <w:rsid w:val="00640604"/>
    <w:rsid w:val="006413F1"/>
    <w:rsid w:val="00641C90"/>
    <w:rsid w:val="006444D4"/>
    <w:rsid w:val="006459C7"/>
    <w:rsid w:val="00645C58"/>
    <w:rsid w:val="00646BEF"/>
    <w:rsid w:val="00647D36"/>
    <w:rsid w:val="006505DD"/>
    <w:rsid w:val="006512B2"/>
    <w:rsid w:val="0065340F"/>
    <w:rsid w:val="00656644"/>
    <w:rsid w:val="00662095"/>
    <w:rsid w:val="0066413D"/>
    <w:rsid w:val="00670A58"/>
    <w:rsid w:val="00670ED6"/>
    <w:rsid w:val="006716B1"/>
    <w:rsid w:val="00672EA2"/>
    <w:rsid w:val="006743BE"/>
    <w:rsid w:val="006760CE"/>
    <w:rsid w:val="0068120D"/>
    <w:rsid w:val="006829CE"/>
    <w:rsid w:val="00683371"/>
    <w:rsid w:val="006847F9"/>
    <w:rsid w:val="00684AD9"/>
    <w:rsid w:val="00685573"/>
    <w:rsid w:val="00686981"/>
    <w:rsid w:val="00687D37"/>
    <w:rsid w:val="00691005"/>
    <w:rsid w:val="0069169D"/>
    <w:rsid w:val="006923A9"/>
    <w:rsid w:val="00693745"/>
    <w:rsid w:val="006948DD"/>
    <w:rsid w:val="00695477"/>
    <w:rsid w:val="006A0007"/>
    <w:rsid w:val="006A07D7"/>
    <w:rsid w:val="006A2522"/>
    <w:rsid w:val="006A4EDE"/>
    <w:rsid w:val="006A5E62"/>
    <w:rsid w:val="006B0ED9"/>
    <w:rsid w:val="006B13BC"/>
    <w:rsid w:val="006B20F8"/>
    <w:rsid w:val="006B53EF"/>
    <w:rsid w:val="006C06C8"/>
    <w:rsid w:val="006C2531"/>
    <w:rsid w:val="006C2900"/>
    <w:rsid w:val="006C2DCE"/>
    <w:rsid w:val="006C3741"/>
    <w:rsid w:val="006C574F"/>
    <w:rsid w:val="006C590F"/>
    <w:rsid w:val="006C5FBC"/>
    <w:rsid w:val="006D03F7"/>
    <w:rsid w:val="006D0607"/>
    <w:rsid w:val="006D08EA"/>
    <w:rsid w:val="006D0F74"/>
    <w:rsid w:val="006D2C3A"/>
    <w:rsid w:val="006D3611"/>
    <w:rsid w:val="006D44C6"/>
    <w:rsid w:val="006D4DB3"/>
    <w:rsid w:val="006D557A"/>
    <w:rsid w:val="006D6B26"/>
    <w:rsid w:val="006E1069"/>
    <w:rsid w:val="006E37EB"/>
    <w:rsid w:val="006E40A3"/>
    <w:rsid w:val="006E54B0"/>
    <w:rsid w:val="006F12BF"/>
    <w:rsid w:val="006F5469"/>
    <w:rsid w:val="006F5754"/>
    <w:rsid w:val="006F5968"/>
    <w:rsid w:val="006F5ADE"/>
    <w:rsid w:val="006F5F1B"/>
    <w:rsid w:val="00702EBB"/>
    <w:rsid w:val="00705AA2"/>
    <w:rsid w:val="00705F9F"/>
    <w:rsid w:val="00711AD3"/>
    <w:rsid w:val="00711B2B"/>
    <w:rsid w:val="0071304E"/>
    <w:rsid w:val="00713576"/>
    <w:rsid w:val="007158EB"/>
    <w:rsid w:val="007160CE"/>
    <w:rsid w:val="00720902"/>
    <w:rsid w:val="00723DAC"/>
    <w:rsid w:val="007246AE"/>
    <w:rsid w:val="00724A7C"/>
    <w:rsid w:val="00726D93"/>
    <w:rsid w:val="0073120F"/>
    <w:rsid w:val="007318D5"/>
    <w:rsid w:val="00732BEA"/>
    <w:rsid w:val="00733230"/>
    <w:rsid w:val="007345E4"/>
    <w:rsid w:val="007369CB"/>
    <w:rsid w:val="007370D4"/>
    <w:rsid w:val="0074012B"/>
    <w:rsid w:val="007429A0"/>
    <w:rsid w:val="00743B95"/>
    <w:rsid w:val="00745634"/>
    <w:rsid w:val="007476B2"/>
    <w:rsid w:val="00747A04"/>
    <w:rsid w:val="00751043"/>
    <w:rsid w:val="00752310"/>
    <w:rsid w:val="00752BD2"/>
    <w:rsid w:val="00752E18"/>
    <w:rsid w:val="00755792"/>
    <w:rsid w:val="00755F55"/>
    <w:rsid w:val="00763E6A"/>
    <w:rsid w:val="0077192B"/>
    <w:rsid w:val="007736E7"/>
    <w:rsid w:val="00777A9E"/>
    <w:rsid w:val="00781941"/>
    <w:rsid w:val="00782B1E"/>
    <w:rsid w:val="00782BCE"/>
    <w:rsid w:val="007841C6"/>
    <w:rsid w:val="007852A9"/>
    <w:rsid w:val="0078534E"/>
    <w:rsid w:val="00790581"/>
    <w:rsid w:val="00791868"/>
    <w:rsid w:val="0079277A"/>
    <w:rsid w:val="0079373A"/>
    <w:rsid w:val="00795C21"/>
    <w:rsid w:val="007A3F7A"/>
    <w:rsid w:val="007A4394"/>
    <w:rsid w:val="007A7625"/>
    <w:rsid w:val="007B01B4"/>
    <w:rsid w:val="007B0E8B"/>
    <w:rsid w:val="007B3092"/>
    <w:rsid w:val="007B432A"/>
    <w:rsid w:val="007B5B31"/>
    <w:rsid w:val="007B7E53"/>
    <w:rsid w:val="007C2154"/>
    <w:rsid w:val="007C3756"/>
    <w:rsid w:val="007C3DF8"/>
    <w:rsid w:val="007C4665"/>
    <w:rsid w:val="007D10E0"/>
    <w:rsid w:val="007D1D15"/>
    <w:rsid w:val="007D33BC"/>
    <w:rsid w:val="007D453B"/>
    <w:rsid w:val="007D7777"/>
    <w:rsid w:val="007E161B"/>
    <w:rsid w:val="007E270D"/>
    <w:rsid w:val="007E2FC4"/>
    <w:rsid w:val="007E45B6"/>
    <w:rsid w:val="007E5BE3"/>
    <w:rsid w:val="007E68A5"/>
    <w:rsid w:val="007F2E8B"/>
    <w:rsid w:val="007F41EC"/>
    <w:rsid w:val="0080138A"/>
    <w:rsid w:val="00803E0F"/>
    <w:rsid w:val="0080435D"/>
    <w:rsid w:val="00804FD1"/>
    <w:rsid w:val="00805AF1"/>
    <w:rsid w:val="00807DB1"/>
    <w:rsid w:val="008140F9"/>
    <w:rsid w:val="00815170"/>
    <w:rsid w:val="008154E9"/>
    <w:rsid w:val="00815627"/>
    <w:rsid w:val="00820148"/>
    <w:rsid w:val="0082406E"/>
    <w:rsid w:val="00824690"/>
    <w:rsid w:val="00827DA4"/>
    <w:rsid w:val="00827FF9"/>
    <w:rsid w:val="00830813"/>
    <w:rsid w:val="00832D92"/>
    <w:rsid w:val="00837223"/>
    <w:rsid w:val="00837679"/>
    <w:rsid w:val="00837A07"/>
    <w:rsid w:val="008404EB"/>
    <w:rsid w:val="00842C6C"/>
    <w:rsid w:val="0084316E"/>
    <w:rsid w:val="0084328C"/>
    <w:rsid w:val="00843803"/>
    <w:rsid w:val="00843C1A"/>
    <w:rsid w:val="008443A4"/>
    <w:rsid w:val="00854B77"/>
    <w:rsid w:val="00854B84"/>
    <w:rsid w:val="00855DEA"/>
    <w:rsid w:val="00861078"/>
    <w:rsid w:val="008648E6"/>
    <w:rsid w:val="00865DB0"/>
    <w:rsid w:val="0087096F"/>
    <w:rsid w:val="0087484D"/>
    <w:rsid w:val="0087691D"/>
    <w:rsid w:val="00881134"/>
    <w:rsid w:val="00881852"/>
    <w:rsid w:val="0088559B"/>
    <w:rsid w:val="00885E7A"/>
    <w:rsid w:val="00886716"/>
    <w:rsid w:val="00886A01"/>
    <w:rsid w:val="00887066"/>
    <w:rsid w:val="008927C7"/>
    <w:rsid w:val="00894C7D"/>
    <w:rsid w:val="008A28A4"/>
    <w:rsid w:val="008A2FFD"/>
    <w:rsid w:val="008A4BC7"/>
    <w:rsid w:val="008A4D42"/>
    <w:rsid w:val="008B1A50"/>
    <w:rsid w:val="008B3A35"/>
    <w:rsid w:val="008C1427"/>
    <w:rsid w:val="008C306A"/>
    <w:rsid w:val="008C6C20"/>
    <w:rsid w:val="008C6FB5"/>
    <w:rsid w:val="008C7168"/>
    <w:rsid w:val="008D1650"/>
    <w:rsid w:val="008D18E2"/>
    <w:rsid w:val="008D4E8C"/>
    <w:rsid w:val="008D7617"/>
    <w:rsid w:val="008E10DB"/>
    <w:rsid w:val="008E1DF7"/>
    <w:rsid w:val="008E6457"/>
    <w:rsid w:val="008F259F"/>
    <w:rsid w:val="008F353D"/>
    <w:rsid w:val="008F63E7"/>
    <w:rsid w:val="008F7B3B"/>
    <w:rsid w:val="00902AA8"/>
    <w:rsid w:val="009035CA"/>
    <w:rsid w:val="00904911"/>
    <w:rsid w:val="009067EB"/>
    <w:rsid w:val="00907B8C"/>
    <w:rsid w:val="00915728"/>
    <w:rsid w:val="00915808"/>
    <w:rsid w:val="00915B54"/>
    <w:rsid w:val="00915F37"/>
    <w:rsid w:val="009166DB"/>
    <w:rsid w:val="00920FA1"/>
    <w:rsid w:val="00923EFB"/>
    <w:rsid w:val="00927327"/>
    <w:rsid w:val="00930514"/>
    <w:rsid w:val="009342C3"/>
    <w:rsid w:val="00935D56"/>
    <w:rsid w:val="009362F2"/>
    <w:rsid w:val="00936641"/>
    <w:rsid w:val="0094059F"/>
    <w:rsid w:val="00940754"/>
    <w:rsid w:val="0094284D"/>
    <w:rsid w:val="009429BD"/>
    <w:rsid w:val="00942CC3"/>
    <w:rsid w:val="00943C1D"/>
    <w:rsid w:val="00945054"/>
    <w:rsid w:val="00946699"/>
    <w:rsid w:val="009469B3"/>
    <w:rsid w:val="0095201E"/>
    <w:rsid w:val="00957157"/>
    <w:rsid w:val="00957945"/>
    <w:rsid w:val="009615D7"/>
    <w:rsid w:val="009619BF"/>
    <w:rsid w:val="00961C1F"/>
    <w:rsid w:val="00967458"/>
    <w:rsid w:val="00967555"/>
    <w:rsid w:val="00973088"/>
    <w:rsid w:val="0097350C"/>
    <w:rsid w:val="00973770"/>
    <w:rsid w:val="00977138"/>
    <w:rsid w:val="009816F5"/>
    <w:rsid w:val="00991864"/>
    <w:rsid w:val="00991899"/>
    <w:rsid w:val="00993628"/>
    <w:rsid w:val="009964F1"/>
    <w:rsid w:val="00996AF4"/>
    <w:rsid w:val="009A4024"/>
    <w:rsid w:val="009B119D"/>
    <w:rsid w:val="009B2320"/>
    <w:rsid w:val="009B322D"/>
    <w:rsid w:val="009B34A1"/>
    <w:rsid w:val="009B4025"/>
    <w:rsid w:val="009B580F"/>
    <w:rsid w:val="009B5927"/>
    <w:rsid w:val="009B59D0"/>
    <w:rsid w:val="009B5D16"/>
    <w:rsid w:val="009C1BFA"/>
    <w:rsid w:val="009C397A"/>
    <w:rsid w:val="009C5AAB"/>
    <w:rsid w:val="009C652D"/>
    <w:rsid w:val="009C672C"/>
    <w:rsid w:val="009C7E87"/>
    <w:rsid w:val="009D19BC"/>
    <w:rsid w:val="009D41AA"/>
    <w:rsid w:val="009D505A"/>
    <w:rsid w:val="009D77B7"/>
    <w:rsid w:val="009D7AE6"/>
    <w:rsid w:val="009E7286"/>
    <w:rsid w:val="009E7E76"/>
    <w:rsid w:val="009F4592"/>
    <w:rsid w:val="009F4714"/>
    <w:rsid w:val="009F6A05"/>
    <w:rsid w:val="009F6CF0"/>
    <w:rsid w:val="009F7929"/>
    <w:rsid w:val="00A03CE7"/>
    <w:rsid w:val="00A0476F"/>
    <w:rsid w:val="00A06A86"/>
    <w:rsid w:val="00A0754C"/>
    <w:rsid w:val="00A077E2"/>
    <w:rsid w:val="00A13D76"/>
    <w:rsid w:val="00A14BB0"/>
    <w:rsid w:val="00A163A4"/>
    <w:rsid w:val="00A16A57"/>
    <w:rsid w:val="00A173BD"/>
    <w:rsid w:val="00A17B21"/>
    <w:rsid w:val="00A17FD6"/>
    <w:rsid w:val="00A23791"/>
    <w:rsid w:val="00A30901"/>
    <w:rsid w:val="00A32D87"/>
    <w:rsid w:val="00A334F8"/>
    <w:rsid w:val="00A33AE9"/>
    <w:rsid w:val="00A35B39"/>
    <w:rsid w:val="00A363BB"/>
    <w:rsid w:val="00A4155A"/>
    <w:rsid w:val="00A47FD9"/>
    <w:rsid w:val="00A50475"/>
    <w:rsid w:val="00A52CB1"/>
    <w:rsid w:val="00A532F7"/>
    <w:rsid w:val="00A55C90"/>
    <w:rsid w:val="00A5614E"/>
    <w:rsid w:val="00A56F0F"/>
    <w:rsid w:val="00A57E25"/>
    <w:rsid w:val="00A6080E"/>
    <w:rsid w:val="00A60FF7"/>
    <w:rsid w:val="00A62373"/>
    <w:rsid w:val="00A64D92"/>
    <w:rsid w:val="00A65C91"/>
    <w:rsid w:val="00A662AA"/>
    <w:rsid w:val="00A67E1D"/>
    <w:rsid w:val="00A70595"/>
    <w:rsid w:val="00A70D0E"/>
    <w:rsid w:val="00A714AC"/>
    <w:rsid w:val="00A72A7C"/>
    <w:rsid w:val="00A73215"/>
    <w:rsid w:val="00A73AA6"/>
    <w:rsid w:val="00A7403C"/>
    <w:rsid w:val="00A7509D"/>
    <w:rsid w:val="00A758CA"/>
    <w:rsid w:val="00A762F5"/>
    <w:rsid w:val="00A80B23"/>
    <w:rsid w:val="00A81C33"/>
    <w:rsid w:val="00A83F6E"/>
    <w:rsid w:val="00A9116F"/>
    <w:rsid w:val="00A96204"/>
    <w:rsid w:val="00A9736A"/>
    <w:rsid w:val="00AA0B53"/>
    <w:rsid w:val="00AA1948"/>
    <w:rsid w:val="00AA3BC3"/>
    <w:rsid w:val="00AA47D0"/>
    <w:rsid w:val="00AA4C6E"/>
    <w:rsid w:val="00AA5D8E"/>
    <w:rsid w:val="00AA66F1"/>
    <w:rsid w:val="00AB2A9E"/>
    <w:rsid w:val="00AB3036"/>
    <w:rsid w:val="00AB4356"/>
    <w:rsid w:val="00AB6551"/>
    <w:rsid w:val="00AC4DAB"/>
    <w:rsid w:val="00AC56C5"/>
    <w:rsid w:val="00AC77D1"/>
    <w:rsid w:val="00AD04F9"/>
    <w:rsid w:val="00AD2191"/>
    <w:rsid w:val="00AD25D7"/>
    <w:rsid w:val="00AD3569"/>
    <w:rsid w:val="00AD4520"/>
    <w:rsid w:val="00AD4FF7"/>
    <w:rsid w:val="00AE0652"/>
    <w:rsid w:val="00AE0FE8"/>
    <w:rsid w:val="00AE1AFB"/>
    <w:rsid w:val="00AE1D81"/>
    <w:rsid w:val="00AE3AC0"/>
    <w:rsid w:val="00AE5048"/>
    <w:rsid w:val="00AE74BC"/>
    <w:rsid w:val="00AF1667"/>
    <w:rsid w:val="00AF230A"/>
    <w:rsid w:val="00AF4A20"/>
    <w:rsid w:val="00AF52D7"/>
    <w:rsid w:val="00AF76F2"/>
    <w:rsid w:val="00AF7DE2"/>
    <w:rsid w:val="00B01AE0"/>
    <w:rsid w:val="00B0486E"/>
    <w:rsid w:val="00B06345"/>
    <w:rsid w:val="00B0663A"/>
    <w:rsid w:val="00B1047B"/>
    <w:rsid w:val="00B10DEF"/>
    <w:rsid w:val="00B13773"/>
    <w:rsid w:val="00B221EC"/>
    <w:rsid w:val="00B23C7D"/>
    <w:rsid w:val="00B27489"/>
    <w:rsid w:val="00B33D08"/>
    <w:rsid w:val="00B457E5"/>
    <w:rsid w:val="00B470D7"/>
    <w:rsid w:val="00B53324"/>
    <w:rsid w:val="00B542B9"/>
    <w:rsid w:val="00B545CD"/>
    <w:rsid w:val="00B54AED"/>
    <w:rsid w:val="00B56EB7"/>
    <w:rsid w:val="00B57E5E"/>
    <w:rsid w:val="00B6012D"/>
    <w:rsid w:val="00B637F4"/>
    <w:rsid w:val="00B639C4"/>
    <w:rsid w:val="00B64B97"/>
    <w:rsid w:val="00B6620C"/>
    <w:rsid w:val="00B66620"/>
    <w:rsid w:val="00B66776"/>
    <w:rsid w:val="00B71E91"/>
    <w:rsid w:val="00B7214C"/>
    <w:rsid w:val="00B7275B"/>
    <w:rsid w:val="00B7667C"/>
    <w:rsid w:val="00B81B82"/>
    <w:rsid w:val="00B86AC3"/>
    <w:rsid w:val="00B86E80"/>
    <w:rsid w:val="00B877B8"/>
    <w:rsid w:val="00B90049"/>
    <w:rsid w:val="00B95EF5"/>
    <w:rsid w:val="00BA1ED1"/>
    <w:rsid w:val="00BA2BE4"/>
    <w:rsid w:val="00BA49E4"/>
    <w:rsid w:val="00BA5F91"/>
    <w:rsid w:val="00BB1979"/>
    <w:rsid w:val="00BB4243"/>
    <w:rsid w:val="00BB7050"/>
    <w:rsid w:val="00BC0056"/>
    <w:rsid w:val="00BC05AF"/>
    <w:rsid w:val="00BC5A99"/>
    <w:rsid w:val="00BD120E"/>
    <w:rsid w:val="00BD6EE3"/>
    <w:rsid w:val="00BD758F"/>
    <w:rsid w:val="00BD7C4B"/>
    <w:rsid w:val="00BE4D62"/>
    <w:rsid w:val="00BE6A59"/>
    <w:rsid w:val="00BF3073"/>
    <w:rsid w:val="00BF396B"/>
    <w:rsid w:val="00BF3BF0"/>
    <w:rsid w:val="00BF4DDB"/>
    <w:rsid w:val="00BF5981"/>
    <w:rsid w:val="00BF6622"/>
    <w:rsid w:val="00C006B9"/>
    <w:rsid w:val="00C037FC"/>
    <w:rsid w:val="00C05BFC"/>
    <w:rsid w:val="00C065CF"/>
    <w:rsid w:val="00C07E72"/>
    <w:rsid w:val="00C1777B"/>
    <w:rsid w:val="00C17EFE"/>
    <w:rsid w:val="00C17FAB"/>
    <w:rsid w:val="00C200B0"/>
    <w:rsid w:val="00C248BB"/>
    <w:rsid w:val="00C3002C"/>
    <w:rsid w:val="00C30091"/>
    <w:rsid w:val="00C3148E"/>
    <w:rsid w:val="00C34E47"/>
    <w:rsid w:val="00C3782F"/>
    <w:rsid w:val="00C37EC7"/>
    <w:rsid w:val="00C413AB"/>
    <w:rsid w:val="00C4241F"/>
    <w:rsid w:val="00C424D1"/>
    <w:rsid w:val="00C452C1"/>
    <w:rsid w:val="00C50D64"/>
    <w:rsid w:val="00C51916"/>
    <w:rsid w:val="00C52BCE"/>
    <w:rsid w:val="00C5462D"/>
    <w:rsid w:val="00C552C3"/>
    <w:rsid w:val="00C6053D"/>
    <w:rsid w:val="00C60C87"/>
    <w:rsid w:val="00C61ABD"/>
    <w:rsid w:val="00C752CE"/>
    <w:rsid w:val="00C81154"/>
    <w:rsid w:val="00C824FD"/>
    <w:rsid w:val="00C83429"/>
    <w:rsid w:val="00C83946"/>
    <w:rsid w:val="00C86D17"/>
    <w:rsid w:val="00C87EE9"/>
    <w:rsid w:val="00C9094B"/>
    <w:rsid w:val="00C90C0F"/>
    <w:rsid w:val="00CA06D9"/>
    <w:rsid w:val="00CA3EEE"/>
    <w:rsid w:val="00CB0898"/>
    <w:rsid w:val="00CB3908"/>
    <w:rsid w:val="00CB3B60"/>
    <w:rsid w:val="00CB6C44"/>
    <w:rsid w:val="00CB769D"/>
    <w:rsid w:val="00CC0C5B"/>
    <w:rsid w:val="00CC22BF"/>
    <w:rsid w:val="00CC4048"/>
    <w:rsid w:val="00CC47D4"/>
    <w:rsid w:val="00CC5A24"/>
    <w:rsid w:val="00CC7571"/>
    <w:rsid w:val="00CD002D"/>
    <w:rsid w:val="00CD3CB2"/>
    <w:rsid w:val="00CD4611"/>
    <w:rsid w:val="00CE09F9"/>
    <w:rsid w:val="00CE0B33"/>
    <w:rsid w:val="00CE2A35"/>
    <w:rsid w:val="00CE6E3A"/>
    <w:rsid w:val="00CF1A87"/>
    <w:rsid w:val="00CF1C70"/>
    <w:rsid w:val="00CF2E59"/>
    <w:rsid w:val="00CF3118"/>
    <w:rsid w:val="00CF4AAA"/>
    <w:rsid w:val="00CF4E97"/>
    <w:rsid w:val="00CF6EFC"/>
    <w:rsid w:val="00D00191"/>
    <w:rsid w:val="00D025A8"/>
    <w:rsid w:val="00D036DA"/>
    <w:rsid w:val="00D04B5B"/>
    <w:rsid w:val="00D07855"/>
    <w:rsid w:val="00D110B4"/>
    <w:rsid w:val="00D11782"/>
    <w:rsid w:val="00D12E2F"/>
    <w:rsid w:val="00D1740D"/>
    <w:rsid w:val="00D17941"/>
    <w:rsid w:val="00D17DCE"/>
    <w:rsid w:val="00D22B00"/>
    <w:rsid w:val="00D23D3A"/>
    <w:rsid w:val="00D30B50"/>
    <w:rsid w:val="00D34F69"/>
    <w:rsid w:val="00D354A6"/>
    <w:rsid w:val="00D36F1E"/>
    <w:rsid w:val="00D3744A"/>
    <w:rsid w:val="00D416FD"/>
    <w:rsid w:val="00D41A6F"/>
    <w:rsid w:val="00D42F8A"/>
    <w:rsid w:val="00D455BB"/>
    <w:rsid w:val="00D455EE"/>
    <w:rsid w:val="00D50F73"/>
    <w:rsid w:val="00D50FF1"/>
    <w:rsid w:val="00D52866"/>
    <w:rsid w:val="00D57865"/>
    <w:rsid w:val="00D62FC3"/>
    <w:rsid w:val="00D66117"/>
    <w:rsid w:val="00D66B18"/>
    <w:rsid w:val="00D67B1C"/>
    <w:rsid w:val="00D70904"/>
    <w:rsid w:val="00D73696"/>
    <w:rsid w:val="00D77AB9"/>
    <w:rsid w:val="00D80CD3"/>
    <w:rsid w:val="00D81CFA"/>
    <w:rsid w:val="00D8229D"/>
    <w:rsid w:val="00D8436C"/>
    <w:rsid w:val="00D97971"/>
    <w:rsid w:val="00DA1031"/>
    <w:rsid w:val="00DA483C"/>
    <w:rsid w:val="00DA4856"/>
    <w:rsid w:val="00DA5DA0"/>
    <w:rsid w:val="00DA6237"/>
    <w:rsid w:val="00DA6272"/>
    <w:rsid w:val="00DA6DAA"/>
    <w:rsid w:val="00DB0AB4"/>
    <w:rsid w:val="00DB66A6"/>
    <w:rsid w:val="00DB7017"/>
    <w:rsid w:val="00DB7BD2"/>
    <w:rsid w:val="00DC01CE"/>
    <w:rsid w:val="00DC191F"/>
    <w:rsid w:val="00DC1B61"/>
    <w:rsid w:val="00DC3389"/>
    <w:rsid w:val="00DC470F"/>
    <w:rsid w:val="00DC6EAE"/>
    <w:rsid w:val="00DD5EC7"/>
    <w:rsid w:val="00DD6999"/>
    <w:rsid w:val="00DD744F"/>
    <w:rsid w:val="00DE0CEC"/>
    <w:rsid w:val="00DE141A"/>
    <w:rsid w:val="00DE231B"/>
    <w:rsid w:val="00DE5E55"/>
    <w:rsid w:val="00DF15BC"/>
    <w:rsid w:val="00DF30BB"/>
    <w:rsid w:val="00DF41DE"/>
    <w:rsid w:val="00E0022A"/>
    <w:rsid w:val="00E00683"/>
    <w:rsid w:val="00E023E8"/>
    <w:rsid w:val="00E04121"/>
    <w:rsid w:val="00E06580"/>
    <w:rsid w:val="00E07858"/>
    <w:rsid w:val="00E07E8B"/>
    <w:rsid w:val="00E110F6"/>
    <w:rsid w:val="00E11112"/>
    <w:rsid w:val="00E11685"/>
    <w:rsid w:val="00E1271B"/>
    <w:rsid w:val="00E13638"/>
    <w:rsid w:val="00E157D1"/>
    <w:rsid w:val="00E16D21"/>
    <w:rsid w:val="00E170A3"/>
    <w:rsid w:val="00E2006F"/>
    <w:rsid w:val="00E223FF"/>
    <w:rsid w:val="00E23A89"/>
    <w:rsid w:val="00E24046"/>
    <w:rsid w:val="00E2717F"/>
    <w:rsid w:val="00E27E65"/>
    <w:rsid w:val="00E354F7"/>
    <w:rsid w:val="00E362F4"/>
    <w:rsid w:val="00E364F2"/>
    <w:rsid w:val="00E41168"/>
    <w:rsid w:val="00E412E5"/>
    <w:rsid w:val="00E41E79"/>
    <w:rsid w:val="00E44DFF"/>
    <w:rsid w:val="00E44E41"/>
    <w:rsid w:val="00E47D14"/>
    <w:rsid w:val="00E52EE3"/>
    <w:rsid w:val="00E53E36"/>
    <w:rsid w:val="00E55D99"/>
    <w:rsid w:val="00E56280"/>
    <w:rsid w:val="00E65266"/>
    <w:rsid w:val="00E704B2"/>
    <w:rsid w:val="00E72A3B"/>
    <w:rsid w:val="00E749A6"/>
    <w:rsid w:val="00E76E26"/>
    <w:rsid w:val="00E77F28"/>
    <w:rsid w:val="00E80259"/>
    <w:rsid w:val="00E80315"/>
    <w:rsid w:val="00E80A80"/>
    <w:rsid w:val="00E92D4E"/>
    <w:rsid w:val="00EA0C3D"/>
    <w:rsid w:val="00EA109E"/>
    <w:rsid w:val="00EA190A"/>
    <w:rsid w:val="00EA3B78"/>
    <w:rsid w:val="00EA6006"/>
    <w:rsid w:val="00EA7C27"/>
    <w:rsid w:val="00EB2EFE"/>
    <w:rsid w:val="00EB3928"/>
    <w:rsid w:val="00EB3C55"/>
    <w:rsid w:val="00EB462E"/>
    <w:rsid w:val="00EB69D4"/>
    <w:rsid w:val="00EB6D48"/>
    <w:rsid w:val="00EB770F"/>
    <w:rsid w:val="00EC1A30"/>
    <w:rsid w:val="00EC3A05"/>
    <w:rsid w:val="00EC46AD"/>
    <w:rsid w:val="00EC4B97"/>
    <w:rsid w:val="00EC7298"/>
    <w:rsid w:val="00EC7FD3"/>
    <w:rsid w:val="00ED0BC8"/>
    <w:rsid w:val="00ED0F1A"/>
    <w:rsid w:val="00ED2760"/>
    <w:rsid w:val="00ED2D7C"/>
    <w:rsid w:val="00ED494B"/>
    <w:rsid w:val="00ED6AA4"/>
    <w:rsid w:val="00EE16CF"/>
    <w:rsid w:val="00EE65A1"/>
    <w:rsid w:val="00EE67F6"/>
    <w:rsid w:val="00EF2E35"/>
    <w:rsid w:val="00EF3DD1"/>
    <w:rsid w:val="00EF4629"/>
    <w:rsid w:val="00EF60A2"/>
    <w:rsid w:val="00EF68AE"/>
    <w:rsid w:val="00F02766"/>
    <w:rsid w:val="00F0343D"/>
    <w:rsid w:val="00F04032"/>
    <w:rsid w:val="00F043D1"/>
    <w:rsid w:val="00F073C4"/>
    <w:rsid w:val="00F126E5"/>
    <w:rsid w:val="00F143D3"/>
    <w:rsid w:val="00F22358"/>
    <w:rsid w:val="00F253B5"/>
    <w:rsid w:val="00F255DB"/>
    <w:rsid w:val="00F31944"/>
    <w:rsid w:val="00F32DE0"/>
    <w:rsid w:val="00F34051"/>
    <w:rsid w:val="00F40CBC"/>
    <w:rsid w:val="00F4364A"/>
    <w:rsid w:val="00F44CE5"/>
    <w:rsid w:val="00F45AE0"/>
    <w:rsid w:val="00F47249"/>
    <w:rsid w:val="00F50F1A"/>
    <w:rsid w:val="00F51C21"/>
    <w:rsid w:val="00F533D6"/>
    <w:rsid w:val="00F536F2"/>
    <w:rsid w:val="00F5611C"/>
    <w:rsid w:val="00F570E2"/>
    <w:rsid w:val="00F6392F"/>
    <w:rsid w:val="00F63A34"/>
    <w:rsid w:val="00F64DE9"/>
    <w:rsid w:val="00F654DA"/>
    <w:rsid w:val="00F67444"/>
    <w:rsid w:val="00F67DDB"/>
    <w:rsid w:val="00F72952"/>
    <w:rsid w:val="00F72E8D"/>
    <w:rsid w:val="00F74421"/>
    <w:rsid w:val="00F74EB2"/>
    <w:rsid w:val="00F759A5"/>
    <w:rsid w:val="00F775D3"/>
    <w:rsid w:val="00F8013E"/>
    <w:rsid w:val="00F8269A"/>
    <w:rsid w:val="00F82EC8"/>
    <w:rsid w:val="00F83337"/>
    <w:rsid w:val="00F84EA0"/>
    <w:rsid w:val="00F852D3"/>
    <w:rsid w:val="00F85F95"/>
    <w:rsid w:val="00F86D13"/>
    <w:rsid w:val="00F90B3B"/>
    <w:rsid w:val="00F9102E"/>
    <w:rsid w:val="00F91AEF"/>
    <w:rsid w:val="00F93010"/>
    <w:rsid w:val="00F95DFE"/>
    <w:rsid w:val="00F9645A"/>
    <w:rsid w:val="00FB4DE1"/>
    <w:rsid w:val="00FB5348"/>
    <w:rsid w:val="00FB5E12"/>
    <w:rsid w:val="00FB5E73"/>
    <w:rsid w:val="00FB605F"/>
    <w:rsid w:val="00FB7D75"/>
    <w:rsid w:val="00FC6D92"/>
    <w:rsid w:val="00FD299B"/>
    <w:rsid w:val="00FD7225"/>
    <w:rsid w:val="00FE04B7"/>
    <w:rsid w:val="00FE4D3B"/>
    <w:rsid w:val="00FE640E"/>
    <w:rsid w:val="00FF0505"/>
    <w:rsid w:val="00FF1F4D"/>
    <w:rsid w:val="00FF3CEF"/>
    <w:rsid w:val="00FF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DF54F7-D542-4D75-81F4-76E2175E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6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0B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40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01B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81CFA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F6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B9E"/>
  </w:style>
  <w:style w:type="paragraph" w:styleId="Footer">
    <w:name w:val="footer"/>
    <w:basedOn w:val="Normal"/>
    <w:link w:val="FooterChar"/>
    <w:uiPriority w:val="99"/>
    <w:unhideWhenUsed/>
    <w:rsid w:val="004F6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dalston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EMPLATE%20DALSTON%20PARISH%20COUNCIL%20MINUTES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1A7B8-99D6-4FF5-AD5A-43FE9A52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DALSTON PARISH COUNCIL MINUTES .dotx</Template>
  <TotalTime>407</TotalTime>
  <Pages>5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2019-07-04T10:13:00Z</cp:lastPrinted>
  <dcterms:created xsi:type="dcterms:W3CDTF">2019-05-16T08:42:00Z</dcterms:created>
  <dcterms:modified xsi:type="dcterms:W3CDTF">2019-07-04T10:13:00Z</dcterms:modified>
</cp:coreProperties>
</file>