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25433" w:rsidRPr="005E50B3" w14:paraId="482F96B1" w14:textId="77777777" w:rsidTr="0002788E">
        <w:trPr>
          <w:trHeight w:val="2542"/>
        </w:trPr>
        <w:tc>
          <w:tcPr>
            <w:tcW w:w="9016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6BC9FFF9" w14:textId="77777777" w:rsidTr="003C75A1">
              <w:tc>
                <w:tcPr>
                  <w:tcW w:w="8790" w:type="dxa"/>
                </w:tcPr>
                <w:p w14:paraId="15BF6D1F" w14:textId="77777777" w:rsidR="00025433" w:rsidRPr="000757E9" w:rsidRDefault="0002788E" w:rsidP="00025433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  <w:t xml:space="preserve">DALSTON PARISH COUNCIL </w:t>
                  </w:r>
                </w:p>
              </w:tc>
            </w:tr>
          </w:tbl>
          <w:p w14:paraId="3F6DD8C3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0"/>
              <w:gridCol w:w="2845"/>
              <w:gridCol w:w="2240"/>
            </w:tblGrid>
            <w:tr w:rsidR="00025433" w:rsidRPr="000757E9" w14:paraId="62D54CC7" w14:textId="77777777" w:rsidTr="003C75A1">
              <w:trPr>
                <w:gridAfter w:val="2"/>
                <w:wAfter w:w="5085" w:type="dxa"/>
              </w:trPr>
              <w:tc>
                <w:tcPr>
                  <w:tcW w:w="3710" w:type="dxa"/>
                </w:tcPr>
                <w:p w14:paraId="74217A7E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Forge Green</w:t>
                  </w:r>
                </w:p>
                <w:p w14:paraId="436522D1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</w:t>
                  </w:r>
                </w:p>
                <w:p w14:paraId="19F58D43" w14:textId="12A05065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CA5 7Q</w:t>
                  </w:r>
                  <w:r w:rsidR="00F94967">
                    <w:rPr>
                      <w:rFonts w:ascii="Arial" w:hAnsi="Arial" w:cs="Arial"/>
                    </w:rPr>
                    <w:t>G</w:t>
                  </w:r>
                </w:p>
                <w:p w14:paraId="7C38F4F0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Tel: 01228 712766</w:t>
                  </w:r>
                </w:p>
                <w:p w14:paraId="3019A4D5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Email: clerk@dalston.org.uk</w:t>
                  </w:r>
                </w:p>
              </w:tc>
            </w:tr>
            <w:tr w:rsidR="0002788E" w:rsidRPr="000757E9" w14:paraId="195547FF" w14:textId="77777777" w:rsidTr="0002788E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gridBefore w:val="2"/>
                <w:wBefore w:w="6555" w:type="dxa"/>
              </w:trPr>
              <w:tc>
                <w:tcPr>
                  <w:tcW w:w="22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BEF607C" w14:textId="2C08BD2C" w:rsidR="0002788E" w:rsidRPr="000757E9" w:rsidRDefault="00DA51F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  <w:r w:rsidRPr="00DA51F1">
                    <w:rPr>
                      <w:rFonts w:ascii="Arial" w:hAnsi="Arial" w:cs="Arial"/>
                      <w:vertAlign w:val="superscript"/>
                    </w:rPr>
                    <w:t>st</w:t>
                  </w:r>
                  <w:r>
                    <w:rPr>
                      <w:rFonts w:ascii="Arial" w:hAnsi="Arial" w:cs="Arial"/>
                    </w:rPr>
                    <w:t xml:space="preserve"> May</w:t>
                  </w:r>
                  <w:r w:rsidR="001D70E2">
                    <w:rPr>
                      <w:rFonts w:ascii="Arial" w:hAnsi="Arial" w:cs="Arial"/>
                    </w:rPr>
                    <w:t xml:space="preserve"> 202</w:t>
                  </w:r>
                  <w:r w:rsidR="009554A6">
                    <w:rPr>
                      <w:rFonts w:ascii="Arial" w:hAnsi="Arial" w:cs="Arial"/>
                    </w:rPr>
                    <w:t>6</w:t>
                  </w:r>
                </w:p>
              </w:tc>
            </w:tr>
          </w:tbl>
          <w:p w14:paraId="77B7B808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74254B74" w14:textId="77777777" w:rsidTr="003C75A1">
              <w:tc>
                <w:tcPr>
                  <w:tcW w:w="8790" w:type="dxa"/>
                </w:tcPr>
                <w:p w14:paraId="5E1C0629" w14:textId="66AD38FF" w:rsidR="001D0978" w:rsidRPr="000757E9" w:rsidRDefault="001378B3" w:rsidP="0002788E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 Annua</w:t>
                  </w:r>
                  <w:r w:rsidR="00361AC0" w:rsidRPr="000757E9">
                    <w:rPr>
                      <w:rFonts w:ascii="Arial" w:hAnsi="Arial" w:cs="Arial"/>
                    </w:rPr>
                    <w:t>l Parish Meeting will be held in</w:t>
                  </w:r>
                  <w:r w:rsidRPr="000757E9">
                    <w:rPr>
                      <w:rFonts w:ascii="Arial" w:hAnsi="Arial" w:cs="Arial"/>
                    </w:rPr>
                    <w:t xml:space="preserve"> the</w:t>
                  </w:r>
                  <w:r w:rsidR="00D138AD" w:rsidRPr="000757E9">
                    <w:rPr>
                      <w:rFonts w:ascii="Arial" w:hAnsi="Arial" w:cs="Arial"/>
                    </w:rPr>
                    <w:t xml:space="preserve"> Victory Hall</w:t>
                  </w:r>
                  <w:r w:rsidR="00361AC0" w:rsidRPr="000757E9">
                    <w:rPr>
                      <w:rFonts w:ascii="Arial" w:hAnsi="Arial" w:cs="Arial"/>
                    </w:rPr>
                    <w:t xml:space="preserve"> on</w:t>
                  </w:r>
                  <w:r w:rsidR="0002788E" w:rsidRPr="000757E9">
                    <w:rPr>
                      <w:rFonts w:ascii="Arial" w:hAnsi="Arial" w:cs="Arial"/>
                    </w:rPr>
                    <w:t xml:space="preserve"> T</w:t>
                  </w:r>
                  <w:r w:rsidR="00C70A6B">
                    <w:rPr>
                      <w:rFonts w:ascii="Arial" w:hAnsi="Arial" w:cs="Arial"/>
                    </w:rPr>
                    <w:t xml:space="preserve">uesday </w:t>
                  </w:r>
                  <w:r w:rsidR="00CF58DC">
                    <w:rPr>
                      <w:rFonts w:ascii="Arial" w:hAnsi="Arial" w:cs="Arial"/>
                    </w:rPr>
                    <w:t>1</w:t>
                  </w:r>
                  <w:r w:rsidR="009554A6">
                    <w:rPr>
                      <w:rFonts w:ascii="Arial" w:hAnsi="Arial" w:cs="Arial"/>
                    </w:rPr>
                    <w:t>2</w:t>
                  </w:r>
                  <w:r w:rsidR="00DA51F1">
                    <w:rPr>
                      <w:rFonts w:ascii="Arial" w:hAnsi="Arial" w:cs="Arial"/>
                    </w:rPr>
                    <w:t>th</w:t>
                  </w:r>
                  <w:r w:rsidR="00D145B6">
                    <w:rPr>
                      <w:rFonts w:ascii="Arial" w:hAnsi="Arial" w:cs="Arial"/>
                    </w:rPr>
                    <w:t xml:space="preserve"> May</w:t>
                  </w:r>
                  <w:r w:rsidR="00675207">
                    <w:rPr>
                      <w:rFonts w:ascii="Arial" w:hAnsi="Arial" w:cs="Arial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</w:rPr>
                    <w:t>2</w:t>
                  </w:r>
                  <w:r w:rsidR="009554A6">
                    <w:rPr>
                      <w:rFonts w:ascii="Arial" w:hAnsi="Arial" w:cs="Arial"/>
                    </w:rPr>
                    <w:t>6</w:t>
                  </w:r>
                  <w:r w:rsidR="007D40BA">
                    <w:rPr>
                      <w:rFonts w:ascii="Arial" w:hAnsi="Arial" w:cs="Arial"/>
                    </w:rPr>
                    <w:t xml:space="preserve"> at 7.</w:t>
                  </w:r>
                  <w:r w:rsidR="001D70E2">
                    <w:rPr>
                      <w:rFonts w:ascii="Arial" w:hAnsi="Arial" w:cs="Arial"/>
                    </w:rPr>
                    <w:t>30</w:t>
                  </w:r>
                  <w:r w:rsidR="00D138AD" w:rsidRPr="000757E9">
                    <w:rPr>
                      <w:rFonts w:ascii="Arial" w:hAnsi="Arial" w:cs="Arial"/>
                    </w:rPr>
                    <w:t>pm.</w:t>
                  </w:r>
                  <w:r w:rsidR="0002788E" w:rsidRPr="000757E9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</w:tbl>
          <w:p w14:paraId="55CC84F2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Ind w:w="34" w:type="dxa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6"/>
            </w:tblGrid>
            <w:tr w:rsidR="00025433" w:rsidRPr="000757E9" w14:paraId="1D066E69" w14:textId="77777777" w:rsidTr="003C75A1">
              <w:tc>
                <w:tcPr>
                  <w:tcW w:w="8756" w:type="dxa"/>
                </w:tcPr>
                <w:p w14:paraId="22150FA8" w14:textId="77777777" w:rsidR="00025433" w:rsidRPr="000757E9" w:rsidRDefault="00C87EE9" w:rsidP="001D0978">
                  <w:pPr>
                    <w:jc w:val="right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S. </w:t>
                  </w:r>
                  <w:proofErr w:type="gramStart"/>
                  <w:r w:rsidRPr="000757E9">
                    <w:rPr>
                      <w:rFonts w:ascii="Arial" w:hAnsi="Arial" w:cs="Arial"/>
                    </w:rPr>
                    <w:t>M</w:t>
                  </w:r>
                  <w:r w:rsidR="001D0978" w:rsidRPr="000757E9">
                    <w:rPr>
                      <w:rFonts w:ascii="Arial" w:hAnsi="Arial" w:cs="Arial"/>
                    </w:rPr>
                    <w:t>ilburn</w:t>
                  </w:r>
                  <w:r w:rsidR="005E50B3" w:rsidRPr="000757E9">
                    <w:rPr>
                      <w:rFonts w:ascii="Arial" w:hAnsi="Arial" w:cs="Arial"/>
                    </w:rPr>
                    <w:t xml:space="preserve">  Clerk</w:t>
                  </w:r>
                  <w:proofErr w:type="gramEnd"/>
                </w:p>
              </w:tc>
            </w:tr>
          </w:tbl>
          <w:p w14:paraId="1AC66579" w14:textId="77777777" w:rsidR="00025433" w:rsidRPr="000757E9" w:rsidRDefault="00025433">
            <w:pPr>
              <w:rPr>
                <w:rFonts w:ascii="Arial" w:hAnsi="Arial" w:cs="Arial"/>
              </w:rPr>
            </w:pPr>
          </w:p>
        </w:tc>
      </w:tr>
      <w:tr w:rsidR="003C75A1" w:rsidRPr="005E50B3" w14:paraId="60CE54D1" w14:textId="77777777" w:rsidTr="00CD4611">
        <w:tblPrEx>
          <w:tblBorders>
            <w:bottom w:val="none" w:sz="0" w:space="0" w:color="auto"/>
          </w:tblBorders>
        </w:tblPrEx>
        <w:tc>
          <w:tcPr>
            <w:tcW w:w="9016" w:type="dxa"/>
          </w:tcPr>
          <w:p w14:paraId="64B4E5E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p w14:paraId="0AE5CF4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39EE4764" w14:textId="77777777" w:rsidTr="0066799B">
              <w:tc>
                <w:tcPr>
                  <w:tcW w:w="8790" w:type="dxa"/>
                </w:tcPr>
                <w:p w14:paraId="2D4E8FC5" w14:textId="77777777" w:rsidR="0066799B" w:rsidRPr="000757E9" w:rsidRDefault="0066799B" w:rsidP="0066799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  <w:t>AGENDA</w:t>
                  </w:r>
                </w:p>
              </w:tc>
            </w:tr>
          </w:tbl>
          <w:p w14:paraId="0535A478" w14:textId="140DEEFE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41B1C270" w14:textId="77777777"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634AED5F" w14:textId="77777777" w:rsidTr="000757E9">
              <w:trPr>
                <w:trHeight w:val="3869"/>
              </w:trPr>
              <w:tc>
                <w:tcPr>
                  <w:tcW w:w="8790" w:type="dxa"/>
                </w:tcPr>
                <w:p w14:paraId="493271F1" w14:textId="77777777" w:rsidR="00C70A6B" w:rsidRDefault="0066799B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Apologies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5B7D13E9" w14:textId="5C395867" w:rsidR="0066799B" w:rsidRPr="000757E9" w:rsidRDefault="000757E9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Minutes o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>f the Annual Parish Meeting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9554A6">
                    <w:rPr>
                      <w:rFonts w:ascii="Arial" w:hAnsi="Arial" w:cs="Arial"/>
                      <w:sz w:val="24"/>
                      <w:szCs w:val="24"/>
                    </w:rPr>
                    <w:t>5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6871A796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Chairman’s Annual Report of the Parish Council.</w:t>
                  </w:r>
                </w:p>
                <w:p w14:paraId="6B370C71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Questions on the Chairman’s Report.</w:t>
                  </w:r>
                </w:p>
                <w:p w14:paraId="39E53AEB" w14:textId="121C8584" w:rsidR="001378B3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Statement of the Parish Council’s accounts for the year ended 31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st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March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9554A6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– Margaret Watling (Responsible Financial Officer)</w:t>
                  </w:r>
                  <w:r w:rsidR="005519AC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13A9E882" w14:textId="2112612D" w:rsidR="001B0EC0" w:rsidRDefault="00BF1CC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Local Resilience Group - </w:t>
                  </w:r>
                  <w:r w:rsidR="001B0EC0">
                    <w:rPr>
                      <w:rFonts w:ascii="Arial" w:hAnsi="Arial" w:cs="Arial"/>
                      <w:sz w:val="24"/>
                      <w:szCs w:val="24"/>
                    </w:rPr>
                    <w:t>Helen Esslemont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2A122A8E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Dalston Charitable Trust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pdate – Cllr Kyle.</w:t>
                  </w:r>
                </w:p>
                <w:p w14:paraId="15F7539E" w14:textId="47CFA6EF" w:rsidR="001378B3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Festival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9554A6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C229C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Update –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700717">
                    <w:rPr>
                      <w:rFonts w:ascii="Arial" w:hAnsi="Arial" w:cs="Arial"/>
                      <w:sz w:val="24"/>
                      <w:szCs w:val="24"/>
                    </w:rPr>
                    <w:t>Alan Dinning</w:t>
                  </w:r>
                  <w:r w:rsidR="001378B3"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4C4F998F" w14:textId="4DB9ED53" w:rsidR="001F2385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In Bloom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9554A6">
                    <w:rPr>
                      <w:rFonts w:ascii="Arial" w:hAnsi="Arial" w:cs="Arial"/>
                      <w:sz w:val="24"/>
                      <w:szCs w:val="24"/>
                    </w:rPr>
                    <w:t>5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 xml:space="preserve"> Report –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 xml:space="preserve"> Cllr 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Byers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3A0099E7" w14:textId="0D05EF64" w:rsidR="00DF6266" w:rsidRDefault="00DF6266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Victory Hall Update – Jane Clark.</w:t>
                  </w:r>
                </w:p>
                <w:p w14:paraId="7EBB56E3" w14:textId="125F6397" w:rsidR="00F97A65" w:rsidRDefault="00F97A65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Recreation Committee Update – Rachel England.</w:t>
                  </w:r>
                </w:p>
                <w:p w14:paraId="3F635FEA" w14:textId="5DD68434" w:rsidR="00BF1CCE" w:rsidRDefault="00BF1CC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Kingsway Project</w:t>
                  </w:r>
                  <w:r w:rsidR="00244F89">
                    <w:rPr>
                      <w:rFonts w:ascii="Arial" w:hAnsi="Arial" w:cs="Arial"/>
                      <w:sz w:val="24"/>
                      <w:szCs w:val="24"/>
                    </w:rPr>
                    <w:t xml:space="preserve"> – Proposal to make both grassed sides of the Kingsway equal in size to provide more seating / tables.</w:t>
                  </w:r>
                </w:p>
                <w:p w14:paraId="24C2CF87" w14:textId="77777777" w:rsidR="009F4CAE" w:rsidRDefault="009F4CA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Open Questions.</w:t>
                  </w:r>
                </w:p>
                <w:p w14:paraId="011A1572" w14:textId="50F86A69" w:rsidR="00054939" w:rsidRPr="000757E9" w:rsidRDefault="00054939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PCSO Graham Kirkpatrick </w:t>
                  </w:r>
                </w:p>
                <w:p w14:paraId="60A039F2" w14:textId="09D16545" w:rsidR="001378B3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4126AFB4" w14:textId="5F14B53F" w:rsidR="007F5BAA" w:rsidRPr="000757E9" w:rsidRDefault="007F5BAA" w:rsidP="001378B3">
                  <w:pPr>
                    <w:ind w:left="-74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N.B. No decisions can be taken on these matters, but the Clerk may make investigations and / or they may be placed on the agenda of a future Council or committee meeting.</w:t>
                  </w:r>
                </w:p>
                <w:p w14:paraId="7DDBD2D3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7533E7A7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Refreshments served by Dalston WI members – chance for informal </w:t>
                  </w:r>
                  <w:r w:rsidR="009F4CAE" w:rsidRPr="000757E9">
                    <w:rPr>
                      <w:rFonts w:ascii="Arial" w:hAnsi="Arial" w:cs="Arial"/>
                    </w:rPr>
                    <w:t>discussion.</w:t>
                  </w:r>
                  <w:r w:rsidRPr="000757E9">
                    <w:rPr>
                      <w:rFonts w:ascii="Arial" w:hAnsi="Arial" w:cs="Arial"/>
                    </w:rPr>
                    <w:t xml:space="preserve">  </w:t>
                  </w:r>
                </w:p>
              </w:tc>
            </w:tr>
          </w:tbl>
          <w:p w14:paraId="4C815185" w14:textId="77777777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18212666" w14:textId="77777777" w:rsidR="001378B3" w:rsidRPr="000757E9" w:rsidRDefault="001378B3">
            <w:pPr>
              <w:rPr>
                <w:rFonts w:ascii="Arial" w:hAnsi="Arial" w:cs="Arial"/>
                <w:b/>
              </w:rPr>
            </w:pPr>
          </w:p>
          <w:p w14:paraId="4ACACAAE" w14:textId="77777777" w:rsidR="0069488A" w:rsidRPr="000757E9" w:rsidRDefault="0069488A" w:rsidP="0069488A">
            <w:pPr>
              <w:rPr>
                <w:rFonts w:ascii="Arial" w:hAnsi="Arial" w:cs="Arial"/>
                <w:b/>
              </w:rPr>
            </w:pPr>
          </w:p>
        </w:tc>
      </w:tr>
    </w:tbl>
    <w:p w14:paraId="6698CD6F" w14:textId="77777777" w:rsidR="00854B77" w:rsidRPr="005E50B3" w:rsidRDefault="00854B77">
      <w:pPr>
        <w:rPr>
          <w:rFonts w:ascii="Times New Roman" w:hAnsi="Times New Roman" w:cs="Times New Roman"/>
        </w:rPr>
      </w:pPr>
    </w:p>
    <w:p w14:paraId="0F0E10AA" w14:textId="77777777" w:rsidR="00CD4611" w:rsidRPr="005E50B3" w:rsidRDefault="00CD4611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50B3" w:rsidRPr="005E50B3" w14:paraId="4911DAB9" w14:textId="77777777" w:rsidTr="005E50B3">
        <w:tc>
          <w:tcPr>
            <w:tcW w:w="9016" w:type="dxa"/>
          </w:tcPr>
          <w:p w14:paraId="29A20E78" w14:textId="77777777" w:rsidR="005E50B3" w:rsidRPr="005E50B3" w:rsidRDefault="005E50B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D00CFD6" w14:textId="77777777" w:rsidR="005E50B3" w:rsidRPr="005E50B3" w:rsidRDefault="005E50B3">
      <w:pPr>
        <w:rPr>
          <w:rFonts w:ascii="Times New Roman" w:hAnsi="Times New Roman" w:cs="Times New Roman"/>
        </w:rPr>
      </w:pPr>
    </w:p>
    <w:p w14:paraId="33321C69" w14:textId="77777777" w:rsidR="005E50B3" w:rsidRPr="005E50B3" w:rsidRDefault="005E50B3">
      <w:pPr>
        <w:rPr>
          <w:rFonts w:ascii="Times New Roman" w:hAnsi="Times New Roman" w:cs="Times New Roman"/>
        </w:rPr>
      </w:pPr>
    </w:p>
    <w:sectPr w:rsidR="005E50B3" w:rsidRPr="005E50B3" w:rsidSect="007C750C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0"/>
        </w:tabs>
        <w:ind w:left="115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720"/>
        </w:tabs>
        <w:ind w:left="129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144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720"/>
        </w:tabs>
        <w:ind w:left="158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720"/>
        </w:tabs>
        <w:ind w:left="172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20"/>
        </w:tabs>
        <w:ind w:left="187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2016"/>
        </w:tabs>
        <w:ind w:left="201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2160"/>
        </w:tabs>
        <w:ind w:left="216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2304"/>
        </w:tabs>
        <w:ind w:left="2304" w:hanging="1584"/>
      </w:pPr>
    </w:lvl>
  </w:abstractNum>
  <w:abstractNum w:abstractNumId="1" w15:restartNumberingAfterBreak="0">
    <w:nsid w:val="30F8601C"/>
    <w:multiLevelType w:val="hybridMultilevel"/>
    <w:tmpl w:val="B2A60F9A"/>
    <w:lvl w:ilvl="0" w:tplc="1E446608">
      <w:start w:val="1"/>
      <w:numFmt w:val="decimal"/>
      <w:lvlText w:val="%1."/>
      <w:lvlJc w:val="left"/>
      <w:pPr>
        <w:ind w:left="2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06" w:hanging="360"/>
      </w:pPr>
    </w:lvl>
    <w:lvl w:ilvl="2" w:tplc="0809001B" w:tentative="1">
      <w:start w:val="1"/>
      <w:numFmt w:val="lowerRoman"/>
      <w:lvlText w:val="%3."/>
      <w:lvlJc w:val="right"/>
      <w:pPr>
        <w:ind w:left="1726" w:hanging="180"/>
      </w:pPr>
    </w:lvl>
    <w:lvl w:ilvl="3" w:tplc="0809000F" w:tentative="1">
      <w:start w:val="1"/>
      <w:numFmt w:val="decimal"/>
      <w:lvlText w:val="%4."/>
      <w:lvlJc w:val="left"/>
      <w:pPr>
        <w:ind w:left="2446" w:hanging="360"/>
      </w:pPr>
    </w:lvl>
    <w:lvl w:ilvl="4" w:tplc="08090019" w:tentative="1">
      <w:start w:val="1"/>
      <w:numFmt w:val="lowerLetter"/>
      <w:lvlText w:val="%5."/>
      <w:lvlJc w:val="left"/>
      <w:pPr>
        <w:ind w:left="3166" w:hanging="360"/>
      </w:pPr>
    </w:lvl>
    <w:lvl w:ilvl="5" w:tplc="0809001B" w:tentative="1">
      <w:start w:val="1"/>
      <w:numFmt w:val="lowerRoman"/>
      <w:lvlText w:val="%6."/>
      <w:lvlJc w:val="right"/>
      <w:pPr>
        <w:ind w:left="3886" w:hanging="180"/>
      </w:pPr>
    </w:lvl>
    <w:lvl w:ilvl="6" w:tplc="0809000F" w:tentative="1">
      <w:start w:val="1"/>
      <w:numFmt w:val="decimal"/>
      <w:lvlText w:val="%7."/>
      <w:lvlJc w:val="left"/>
      <w:pPr>
        <w:ind w:left="4606" w:hanging="360"/>
      </w:pPr>
    </w:lvl>
    <w:lvl w:ilvl="7" w:tplc="08090019" w:tentative="1">
      <w:start w:val="1"/>
      <w:numFmt w:val="lowerLetter"/>
      <w:lvlText w:val="%8."/>
      <w:lvlJc w:val="left"/>
      <w:pPr>
        <w:ind w:left="5326" w:hanging="360"/>
      </w:pPr>
    </w:lvl>
    <w:lvl w:ilvl="8" w:tplc="0809001B" w:tentative="1">
      <w:start w:val="1"/>
      <w:numFmt w:val="lowerRoman"/>
      <w:lvlText w:val="%9."/>
      <w:lvlJc w:val="right"/>
      <w:pPr>
        <w:ind w:left="6046" w:hanging="180"/>
      </w:pPr>
    </w:lvl>
  </w:abstractNum>
  <w:abstractNum w:abstractNumId="2" w15:restartNumberingAfterBreak="0">
    <w:nsid w:val="76B840FC"/>
    <w:multiLevelType w:val="hybridMultilevel"/>
    <w:tmpl w:val="74AC7B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911018">
    <w:abstractNumId w:val="0"/>
  </w:num>
  <w:num w:numId="2" w16cid:durableId="101262603">
    <w:abstractNumId w:val="2"/>
  </w:num>
  <w:num w:numId="3" w16cid:durableId="1798795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88E"/>
    <w:rsid w:val="00025433"/>
    <w:rsid w:val="00025AB7"/>
    <w:rsid w:val="0002788E"/>
    <w:rsid w:val="00054939"/>
    <w:rsid w:val="00071571"/>
    <w:rsid w:val="00075136"/>
    <w:rsid w:val="000757E9"/>
    <w:rsid w:val="001112F1"/>
    <w:rsid w:val="00127C54"/>
    <w:rsid w:val="001378B3"/>
    <w:rsid w:val="001650B7"/>
    <w:rsid w:val="001B0EC0"/>
    <w:rsid w:val="001D0978"/>
    <w:rsid w:val="001D70E2"/>
    <w:rsid w:val="001E0437"/>
    <w:rsid w:val="001F2385"/>
    <w:rsid w:val="00244F89"/>
    <w:rsid w:val="002E7CCB"/>
    <w:rsid w:val="0034018B"/>
    <w:rsid w:val="00361AC0"/>
    <w:rsid w:val="00362FB9"/>
    <w:rsid w:val="003762F0"/>
    <w:rsid w:val="003C75A1"/>
    <w:rsid w:val="003F5CFC"/>
    <w:rsid w:val="00412431"/>
    <w:rsid w:val="00465AD5"/>
    <w:rsid w:val="00471A3F"/>
    <w:rsid w:val="004C3941"/>
    <w:rsid w:val="004E6E18"/>
    <w:rsid w:val="005519AC"/>
    <w:rsid w:val="00553889"/>
    <w:rsid w:val="00564205"/>
    <w:rsid w:val="00576E95"/>
    <w:rsid w:val="0058107D"/>
    <w:rsid w:val="00585C04"/>
    <w:rsid w:val="005A0C2E"/>
    <w:rsid w:val="005E50B3"/>
    <w:rsid w:val="00603CB2"/>
    <w:rsid w:val="006469A1"/>
    <w:rsid w:val="0066799B"/>
    <w:rsid w:val="00675207"/>
    <w:rsid w:val="0069488A"/>
    <w:rsid w:val="006A5F8C"/>
    <w:rsid w:val="006D7519"/>
    <w:rsid w:val="00700717"/>
    <w:rsid w:val="007419AD"/>
    <w:rsid w:val="007C750C"/>
    <w:rsid w:val="007D40BA"/>
    <w:rsid w:val="007F5BAA"/>
    <w:rsid w:val="00854B77"/>
    <w:rsid w:val="008C1D89"/>
    <w:rsid w:val="008D13D6"/>
    <w:rsid w:val="008D1B65"/>
    <w:rsid w:val="008D45A5"/>
    <w:rsid w:val="009554A6"/>
    <w:rsid w:val="009A6F2E"/>
    <w:rsid w:val="009F4CAE"/>
    <w:rsid w:val="00A06AC9"/>
    <w:rsid w:val="00A0713E"/>
    <w:rsid w:val="00A56584"/>
    <w:rsid w:val="00AA7127"/>
    <w:rsid w:val="00AC6F4D"/>
    <w:rsid w:val="00BE0FF9"/>
    <w:rsid w:val="00BF1CCE"/>
    <w:rsid w:val="00C229CD"/>
    <w:rsid w:val="00C70A6B"/>
    <w:rsid w:val="00C87EE9"/>
    <w:rsid w:val="00CD4611"/>
    <w:rsid w:val="00CF58DC"/>
    <w:rsid w:val="00D138AD"/>
    <w:rsid w:val="00D145B6"/>
    <w:rsid w:val="00DA51F1"/>
    <w:rsid w:val="00DB37F2"/>
    <w:rsid w:val="00DF6266"/>
    <w:rsid w:val="00ED3B75"/>
    <w:rsid w:val="00F94967"/>
    <w:rsid w:val="00F97A65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39208"/>
  <w15:chartTrackingRefBased/>
  <w15:docId w15:val="{B464EAE5-B8AD-4106-9629-1688D065D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7419AD"/>
    <w:pPr>
      <w:keepNext/>
      <w:widowControl w:val="0"/>
      <w:numPr>
        <w:ilvl w:val="1"/>
        <w:numId w:val="1"/>
      </w:numPr>
      <w:suppressAutoHyphens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5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5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0B3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419AD"/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paragraph" w:styleId="ListParagraph">
    <w:name w:val="List Paragraph"/>
    <w:basedOn w:val="Normal"/>
    <w:uiPriority w:val="34"/>
    <w:qFormat/>
    <w:rsid w:val="00D13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Custom%20Office%20Templates\TEMPLATE%20DALSTON%20PARISH%20COUNCIL%20MINUTES%2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DALSTON PARISH COUNCIL MINUTES </Template>
  <TotalTime>17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Sue Milburn</cp:lastModifiedBy>
  <cp:revision>13</cp:revision>
  <cp:lastPrinted>2026-03-16T11:21:00Z</cp:lastPrinted>
  <dcterms:created xsi:type="dcterms:W3CDTF">2026-01-08T09:59:00Z</dcterms:created>
  <dcterms:modified xsi:type="dcterms:W3CDTF">2026-03-16T11:27:00Z</dcterms:modified>
</cp:coreProperties>
</file>