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25433" w:rsidRPr="005E50B3" w14:paraId="482F96B1" w14:textId="77777777" w:rsidTr="0002788E">
        <w:trPr>
          <w:trHeight w:val="2542"/>
        </w:trPr>
        <w:tc>
          <w:tcPr>
            <w:tcW w:w="9016" w:type="dxa"/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025433" w:rsidRPr="000757E9" w14:paraId="6BC9FFF9" w14:textId="77777777" w:rsidTr="003C75A1">
              <w:tc>
                <w:tcPr>
                  <w:tcW w:w="8790" w:type="dxa"/>
                </w:tcPr>
                <w:p w14:paraId="15BF6D1F" w14:textId="77777777" w:rsidR="00025433" w:rsidRPr="000757E9" w:rsidRDefault="0002788E" w:rsidP="00025433">
                  <w:pPr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  <w:u w:val="single"/>
                    </w:rPr>
                  </w:pPr>
                  <w:r w:rsidRPr="000757E9">
                    <w:rPr>
                      <w:rFonts w:ascii="Arial" w:hAnsi="Arial" w:cs="Arial"/>
                      <w:b/>
                      <w:sz w:val="28"/>
                      <w:szCs w:val="28"/>
                      <w:u w:val="single"/>
                    </w:rPr>
                    <w:t xml:space="preserve">DALSTON PARISH COUNCIL </w:t>
                  </w:r>
                </w:p>
              </w:tc>
            </w:tr>
          </w:tbl>
          <w:p w14:paraId="3F6DD8C3" w14:textId="77777777"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10"/>
              <w:gridCol w:w="2845"/>
              <w:gridCol w:w="2240"/>
            </w:tblGrid>
            <w:tr w:rsidR="00025433" w:rsidRPr="000757E9" w14:paraId="62D54CC7" w14:textId="77777777" w:rsidTr="003C75A1">
              <w:trPr>
                <w:gridAfter w:val="2"/>
                <w:wAfter w:w="5085" w:type="dxa"/>
              </w:trPr>
              <w:tc>
                <w:tcPr>
                  <w:tcW w:w="3710" w:type="dxa"/>
                </w:tcPr>
                <w:p w14:paraId="74217A7E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Forge Green</w:t>
                  </w:r>
                </w:p>
                <w:p w14:paraId="436522D1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Dalston</w:t>
                  </w:r>
                </w:p>
                <w:p w14:paraId="19F58D43" w14:textId="12A05065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CA5 7Q</w:t>
                  </w:r>
                  <w:r w:rsidR="00F94967">
                    <w:rPr>
                      <w:rFonts w:ascii="Arial" w:hAnsi="Arial" w:cs="Arial"/>
                    </w:rPr>
                    <w:t>G</w:t>
                  </w:r>
                </w:p>
                <w:p w14:paraId="7C38F4F0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Tel: 01228 712766</w:t>
                  </w:r>
                </w:p>
                <w:p w14:paraId="3019A4D5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Email: clerk@dalston.org.uk</w:t>
                  </w:r>
                </w:p>
              </w:tc>
            </w:tr>
            <w:tr w:rsidR="0002788E" w:rsidRPr="000757E9" w14:paraId="195547FF" w14:textId="77777777" w:rsidTr="0002788E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gridBefore w:val="2"/>
                <w:wBefore w:w="6555" w:type="dxa"/>
              </w:trPr>
              <w:tc>
                <w:tcPr>
                  <w:tcW w:w="22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BEF607C" w14:textId="50F55151" w:rsidR="0002788E" w:rsidRPr="000757E9" w:rsidRDefault="00DA51F1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</w:t>
                  </w:r>
                  <w:r w:rsidRPr="00DA51F1">
                    <w:rPr>
                      <w:rFonts w:ascii="Arial" w:hAnsi="Arial" w:cs="Arial"/>
                      <w:vertAlign w:val="superscript"/>
                    </w:rPr>
                    <w:t>st</w:t>
                  </w:r>
                  <w:r>
                    <w:rPr>
                      <w:rFonts w:ascii="Arial" w:hAnsi="Arial" w:cs="Arial"/>
                    </w:rPr>
                    <w:t xml:space="preserve"> May</w:t>
                  </w:r>
                  <w:r w:rsidR="001D70E2">
                    <w:rPr>
                      <w:rFonts w:ascii="Arial" w:hAnsi="Arial" w:cs="Arial"/>
                    </w:rPr>
                    <w:t xml:space="preserve"> 202</w:t>
                  </w:r>
                  <w:r>
                    <w:rPr>
                      <w:rFonts w:ascii="Arial" w:hAnsi="Arial" w:cs="Arial"/>
                    </w:rPr>
                    <w:t>4</w:t>
                  </w:r>
                </w:p>
              </w:tc>
            </w:tr>
          </w:tbl>
          <w:p w14:paraId="77B7B808" w14:textId="77777777"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025433" w:rsidRPr="000757E9" w14:paraId="74254B74" w14:textId="77777777" w:rsidTr="003C75A1">
              <w:tc>
                <w:tcPr>
                  <w:tcW w:w="8790" w:type="dxa"/>
                </w:tcPr>
                <w:p w14:paraId="5E1C0629" w14:textId="54A15F6A" w:rsidR="001D0978" w:rsidRPr="000757E9" w:rsidRDefault="001378B3" w:rsidP="0002788E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Dalston Annua</w:t>
                  </w:r>
                  <w:r w:rsidR="00361AC0" w:rsidRPr="000757E9">
                    <w:rPr>
                      <w:rFonts w:ascii="Arial" w:hAnsi="Arial" w:cs="Arial"/>
                    </w:rPr>
                    <w:t>l Parish Meeting will be held in</w:t>
                  </w:r>
                  <w:r w:rsidRPr="000757E9">
                    <w:rPr>
                      <w:rFonts w:ascii="Arial" w:hAnsi="Arial" w:cs="Arial"/>
                    </w:rPr>
                    <w:t xml:space="preserve"> the</w:t>
                  </w:r>
                  <w:r w:rsidR="00D138AD" w:rsidRPr="000757E9">
                    <w:rPr>
                      <w:rFonts w:ascii="Arial" w:hAnsi="Arial" w:cs="Arial"/>
                    </w:rPr>
                    <w:t xml:space="preserve"> Victory Hall</w:t>
                  </w:r>
                  <w:r w:rsidR="00361AC0" w:rsidRPr="000757E9">
                    <w:rPr>
                      <w:rFonts w:ascii="Arial" w:hAnsi="Arial" w:cs="Arial"/>
                    </w:rPr>
                    <w:t xml:space="preserve"> on</w:t>
                  </w:r>
                  <w:r w:rsidR="0002788E" w:rsidRPr="000757E9">
                    <w:rPr>
                      <w:rFonts w:ascii="Arial" w:hAnsi="Arial" w:cs="Arial"/>
                    </w:rPr>
                    <w:t xml:space="preserve"> T</w:t>
                  </w:r>
                  <w:r w:rsidR="00C70A6B">
                    <w:rPr>
                      <w:rFonts w:ascii="Arial" w:hAnsi="Arial" w:cs="Arial"/>
                    </w:rPr>
                    <w:t xml:space="preserve">uesday </w:t>
                  </w:r>
                  <w:r w:rsidR="00DA51F1">
                    <w:rPr>
                      <w:rFonts w:ascii="Arial" w:hAnsi="Arial" w:cs="Arial"/>
                    </w:rPr>
                    <w:t>7th</w:t>
                  </w:r>
                  <w:r w:rsidR="00D145B6">
                    <w:rPr>
                      <w:rFonts w:ascii="Arial" w:hAnsi="Arial" w:cs="Arial"/>
                    </w:rPr>
                    <w:t xml:space="preserve"> May</w:t>
                  </w:r>
                  <w:r w:rsidR="00675207">
                    <w:rPr>
                      <w:rFonts w:ascii="Arial" w:hAnsi="Arial" w:cs="Arial"/>
                    </w:rPr>
                    <w:t xml:space="preserve"> 20</w:t>
                  </w:r>
                  <w:r w:rsidR="001D70E2">
                    <w:rPr>
                      <w:rFonts w:ascii="Arial" w:hAnsi="Arial" w:cs="Arial"/>
                    </w:rPr>
                    <w:t>2</w:t>
                  </w:r>
                  <w:r w:rsidR="00DA51F1">
                    <w:rPr>
                      <w:rFonts w:ascii="Arial" w:hAnsi="Arial" w:cs="Arial"/>
                    </w:rPr>
                    <w:t>4</w:t>
                  </w:r>
                  <w:r w:rsidR="007D40BA">
                    <w:rPr>
                      <w:rFonts w:ascii="Arial" w:hAnsi="Arial" w:cs="Arial"/>
                    </w:rPr>
                    <w:t xml:space="preserve"> at 7.</w:t>
                  </w:r>
                  <w:r w:rsidR="001D70E2">
                    <w:rPr>
                      <w:rFonts w:ascii="Arial" w:hAnsi="Arial" w:cs="Arial"/>
                    </w:rPr>
                    <w:t>30</w:t>
                  </w:r>
                  <w:r w:rsidR="00D138AD" w:rsidRPr="000757E9">
                    <w:rPr>
                      <w:rFonts w:ascii="Arial" w:hAnsi="Arial" w:cs="Arial"/>
                    </w:rPr>
                    <w:t>pm.</w:t>
                  </w:r>
                  <w:r w:rsidR="0002788E" w:rsidRPr="000757E9">
                    <w:rPr>
                      <w:rFonts w:ascii="Arial" w:hAnsi="Arial" w:cs="Arial"/>
                    </w:rPr>
                    <w:t xml:space="preserve"> </w:t>
                  </w:r>
                </w:p>
              </w:tc>
            </w:tr>
          </w:tbl>
          <w:p w14:paraId="55CC84F2" w14:textId="77777777"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Ind w:w="34" w:type="dxa"/>
              <w:tblBorders>
                <w:top w:val="none" w:sz="0" w:space="0" w:color="auto"/>
                <w:left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56"/>
            </w:tblGrid>
            <w:tr w:rsidR="00025433" w:rsidRPr="000757E9" w14:paraId="1D066E69" w14:textId="77777777" w:rsidTr="003C75A1">
              <w:tc>
                <w:tcPr>
                  <w:tcW w:w="8756" w:type="dxa"/>
                </w:tcPr>
                <w:p w14:paraId="22150FA8" w14:textId="77777777" w:rsidR="00025433" w:rsidRPr="000757E9" w:rsidRDefault="00C87EE9" w:rsidP="001D0978">
                  <w:pPr>
                    <w:jc w:val="right"/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 xml:space="preserve">S. </w:t>
                  </w:r>
                  <w:proofErr w:type="gramStart"/>
                  <w:r w:rsidRPr="000757E9">
                    <w:rPr>
                      <w:rFonts w:ascii="Arial" w:hAnsi="Arial" w:cs="Arial"/>
                    </w:rPr>
                    <w:t>M</w:t>
                  </w:r>
                  <w:r w:rsidR="001D0978" w:rsidRPr="000757E9">
                    <w:rPr>
                      <w:rFonts w:ascii="Arial" w:hAnsi="Arial" w:cs="Arial"/>
                    </w:rPr>
                    <w:t>ilburn</w:t>
                  </w:r>
                  <w:r w:rsidR="005E50B3" w:rsidRPr="000757E9">
                    <w:rPr>
                      <w:rFonts w:ascii="Arial" w:hAnsi="Arial" w:cs="Arial"/>
                    </w:rPr>
                    <w:t xml:space="preserve">  Clerk</w:t>
                  </w:r>
                  <w:proofErr w:type="gramEnd"/>
                </w:p>
              </w:tc>
            </w:tr>
          </w:tbl>
          <w:p w14:paraId="1AC66579" w14:textId="77777777" w:rsidR="00025433" w:rsidRPr="000757E9" w:rsidRDefault="00025433">
            <w:pPr>
              <w:rPr>
                <w:rFonts w:ascii="Arial" w:hAnsi="Arial" w:cs="Arial"/>
              </w:rPr>
            </w:pPr>
          </w:p>
        </w:tc>
      </w:tr>
      <w:tr w:rsidR="003C75A1" w:rsidRPr="005E50B3" w14:paraId="60CE54D1" w14:textId="77777777" w:rsidTr="00CD4611">
        <w:tblPrEx>
          <w:tblBorders>
            <w:bottom w:val="none" w:sz="0" w:space="0" w:color="auto"/>
          </w:tblBorders>
        </w:tblPrEx>
        <w:tc>
          <w:tcPr>
            <w:tcW w:w="9016" w:type="dxa"/>
          </w:tcPr>
          <w:p w14:paraId="64B4E5EE" w14:textId="77777777" w:rsidR="009F4CAE" w:rsidRPr="000757E9" w:rsidRDefault="009F4CAE">
            <w:pPr>
              <w:rPr>
                <w:rFonts w:ascii="Arial" w:hAnsi="Arial" w:cs="Arial"/>
              </w:rPr>
            </w:pPr>
          </w:p>
          <w:p w14:paraId="0AE5CF4E" w14:textId="77777777" w:rsidR="009F4CAE" w:rsidRPr="000757E9" w:rsidRDefault="009F4CAE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66799B" w:rsidRPr="000757E9" w14:paraId="39EE4764" w14:textId="77777777" w:rsidTr="0066799B">
              <w:tc>
                <w:tcPr>
                  <w:tcW w:w="8790" w:type="dxa"/>
                </w:tcPr>
                <w:p w14:paraId="2D4E8FC5" w14:textId="77777777" w:rsidR="0066799B" w:rsidRPr="000757E9" w:rsidRDefault="0066799B" w:rsidP="0066799B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  <w:u w:val="single"/>
                    </w:rPr>
                  </w:pPr>
                  <w:r w:rsidRPr="000757E9">
                    <w:rPr>
                      <w:rFonts w:ascii="Arial" w:hAnsi="Arial" w:cs="Arial"/>
                      <w:b/>
                      <w:sz w:val="32"/>
                      <w:szCs w:val="32"/>
                      <w:u w:val="single"/>
                    </w:rPr>
                    <w:t>AGENDA</w:t>
                  </w:r>
                </w:p>
              </w:tc>
            </w:tr>
          </w:tbl>
          <w:p w14:paraId="0535A478" w14:textId="77777777" w:rsidR="0066799B" w:rsidRPr="000757E9" w:rsidRDefault="0066799B">
            <w:pPr>
              <w:rPr>
                <w:rFonts w:ascii="Arial" w:hAnsi="Arial" w:cs="Arial"/>
                <w:b/>
              </w:rPr>
            </w:pPr>
          </w:p>
          <w:p w14:paraId="75F33A9A" w14:textId="77777777" w:rsidR="009F4CAE" w:rsidRPr="000757E9" w:rsidRDefault="009F4CAE">
            <w:pPr>
              <w:rPr>
                <w:rFonts w:ascii="Arial" w:hAnsi="Arial" w:cs="Arial"/>
                <w:b/>
              </w:rPr>
            </w:pPr>
          </w:p>
          <w:p w14:paraId="41B1C270" w14:textId="77777777" w:rsidR="009F4CAE" w:rsidRPr="000757E9" w:rsidRDefault="009F4CAE">
            <w:pPr>
              <w:rPr>
                <w:rFonts w:ascii="Arial" w:hAnsi="Arial" w:cs="Arial"/>
                <w:b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66799B" w:rsidRPr="000757E9" w14:paraId="634AED5F" w14:textId="77777777" w:rsidTr="000757E9">
              <w:trPr>
                <w:trHeight w:val="3869"/>
              </w:trPr>
              <w:tc>
                <w:tcPr>
                  <w:tcW w:w="8790" w:type="dxa"/>
                </w:tcPr>
                <w:p w14:paraId="493271F1" w14:textId="77777777" w:rsidR="00C70A6B" w:rsidRDefault="0066799B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Apologies</w:t>
                  </w:r>
                  <w:r w:rsidR="000757E9"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</w:p>
                <w:p w14:paraId="5B7D13E9" w14:textId="3256E7D4" w:rsidR="0066799B" w:rsidRPr="000757E9" w:rsidRDefault="000757E9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Minutes o</w:t>
                  </w:r>
                  <w:r w:rsidR="00675207">
                    <w:rPr>
                      <w:rFonts w:ascii="Arial" w:hAnsi="Arial" w:cs="Arial"/>
                      <w:sz w:val="24"/>
                      <w:szCs w:val="24"/>
                    </w:rPr>
                    <w:t>f the Annual Parish Meeting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DA51F1">
                    <w:rPr>
                      <w:rFonts w:ascii="Arial" w:hAnsi="Arial" w:cs="Arial"/>
                      <w:sz w:val="24"/>
                      <w:szCs w:val="24"/>
                    </w:rPr>
                    <w:t>3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6871A796" w14:textId="77777777"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Chairman’s Annual Report of the Parish Council.</w:t>
                  </w:r>
                </w:p>
                <w:p w14:paraId="6B370C71" w14:textId="77777777"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Questions on the Chairman’s Report.</w:t>
                  </w:r>
                </w:p>
                <w:p w14:paraId="39E53AEB" w14:textId="204A377E"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Statement of the Parish Council’s accounts for the year ended 31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  <w:vertAlign w:val="superscript"/>
                    </w:rPr>
                    <w:t>st</w:t>
                  </w:r>
                  <w:r w:rsidR="000757E9"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March</w:t>
                  </w:r>
                  <w:r w:rsidR="00675207">
                    <w:rPr>
                      <w:rFonts w:ascii="Arial" w:hAnsi="Arial" w:cs="Arial"/>
                      <w:sz w:val="24"/>
                      <w:szCs w:val="24"/>
                    </w:rPr>
                    <w:t xml:space="preserve">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DA51F1">
                    <w:rPr>
                      <w:rFonts w:ascii="Arial" w:hAnsi="Arial" w:cs="Arial"/>
                      <w:sz w:val="24"/>
                      <w:szCs w:val="24"/>
                    </w:rPr>
                    <w:t>4</w:t>
                  </w:r>
                  <w:r w:rsidR="00A56584">
                    <w:rPr>
                      <w:rFonts w:ascii="Arial" w:hAnsi="Arial" w:cs="Arial"/>
                      <w:sz w:val="24"/>
                      <w:szCs w:val="24"/>
                    </w:rPr>
                    <w:t xml:space="preserve"> – Margaret Watling (Responsible Financial Officer)</w:t>
                  </w:r>
                </w:p>
                <w:p w14:paraId="2A122A8E" w14:textId="77777777"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Dalston Charitable Trust 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>U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pdate – Cllr Kyle.</w:t>
                  </w:r>
                </w:p>
                <w:p w14:paraId="15F7539E" w14:textId="575F0CF3" w:rsidR="001378B3" w:rsidRDefault="00675207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Dalston Festival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DA51F1">
                    <w:rPr>
                      <w:rFonts w:ascii="Arial" w:hAnsi="Arial" w:cs="Arial"/>
                      <w:sz w:val="24"/>
                      <w:szCs w:val="24"/>
                    </w:rPr>
                    <w:t>4</w:t>
                  </w:r>
                  <w:r w:rsidR="00C229CD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>Update –</w:t>
                  </w:r>
                  <w:r w:rsidR="00A56584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Dave Fowler</w:t>
                  </w:r>
                  <w:r w:rsidR="001378B3" w:rsidRPr="000757E9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57FBE776" w14:textId="10CCC7BC" w:rsidR="00025AB7" w:rsidRDefault="00DA51F1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D-Day 80</w:t>
                  </w:r>
                  <w:r w:rsidRPr="00DA51F1">
                    <w:rPr>
                      <w:rFonts w:ascii="Arial" w:hAnsi="Arial" w:cs="Arial"/>
                      <w:sz w:val="24"/>
                      <w:szCs w:val="24"/>
                      <w:vertAlign w:val="superscript"/>
                    </w:rPr>
                    <w:t>th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Anniversary Celebrations 6</w:t>
                  </w:r>
                  <w:r w:rsidRPr="00DA51F1">
                    <w:rPr>
                      <w:rFonts w:ascii="Arial" w:hAnsi="Arial" w:cs="Arial"/>
                      <w:sz w:val="24"/>
                      <w:szCs w:val="24"/>
                      <w:vertAlign w:val="superscript"/>
                    </w:rPr>
                    <w:t>th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June 2024 -</w:t>
                  </w:r>
                  <w:r w:rsidR="00025AB7">
                    <w:rPr>
                      <w:rFonts w:ascii="Arial" w:hAnsi="Arial" w:cs="Arial"/>
                      <w:sz w:val="24"/>
                      <w:szCs w:val="24"/>
                    </w:rPr>
                    <w:t>Cllr Dinning.</w:t>
                  </w:r>
                </w:p>
                <w:p w14:paraId="4C4F998F" w14:textId="656BA199" w:rsidR="001F2385" w:rsidRDefault="00675207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Dalston In Bloom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DA51F1">
                    <w:rPr>
                      <w:rFonts w:ascii="Arial" w:hAnsi="Arial" w:cs="Arial"/>
                      <w:sz w:val="24"/>
                      <w:szCs w:val="24"/>
                    </w:rPr>
                    <w:t>4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 xml:space="preserve"> Report –</w:t>
                  </w:r>
                  <w:r w:rsidR="001F2385">
                    <w:rPr>
                      <w:rFonts w:ascii="Arial" w:hAnsi="Arial" w:cs="Arial"/>
                      <w:sz w:val="24"/>
                      <w:szCs w:val="24"/>
                    </w:rPr>
                    <w:t xml:space="preserve"> Cllr 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Byers</w:t>
                  </w:r>
                  <w:r w:rsidR="001F2385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7D667081" w14:textId="68984CA0" w:rsidR="00DA51F1" w:rsidRDefault="00DA51F1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Parking The Square </w:t>
                  </w:r>
                  <w:r w:rsidR="004E6E18">
                    <w:rPr>
                      <w:rFonts w:ascii="Arial" w:hAnsi="Arial" w:cs="Arial"/>
                      <w:sz w:val="24"/>
                      <w:szCs w:val="24"/>
                    </w:rPr>
                    <w:t>– Opportunity for parishioners to express their views.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</w:p>
                <w:p w14:paraId="24C2CF87" w14:textId="77777777" w:rsidR="009F4CAE" w:rsidRPr="000757E9" w:rsidRDefault="009F4CAE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Open Questions.</w:t>
                  </w:r>
                </w:p>
                <w:p w14:paraId="60A039F2" w14:textId="09D16545" w:rsidR="001378B3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</w:p>
                <w:p w14:paraId="4126AFB4" w14:textId="5F14B53F" w:rsidR="007F5BAA" w:rsidRPr="000757E9" w:rsidRDefault="007F5BAA" w:rsidP="001378B3">
                  <w:pPr>
                    <w:ind w:left="-74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N.B. No decisions can be taken on these matters, but the Clerk may make investigations and / or they may be placed on the agenda of a future Council or committee meeting.</w:t>
                  </w:r>
                </w:p>
                <w:p w14:paraId="7DDBD2D3" w14:textId="77777777" w:rsidR="001378B3" w:rsidRPr="000757E9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</w:p>
                <w:p w14:paraId="7533E7A7" w14:textId="77777777" w:rsidR="001378B3" w:rsidRPr="000757E9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 xml:space="preserve">Refreshments served by Dalston WI members – chance for informal </w:t>
                  </w:r>
                  <w:r w:rsidR="009F4CAE" w:rsidRPr="000757E9">
                    <w:rPr>
                      <w:rFonts w:ascii="Arial" w:hAnsi="Arial" w:cs="Arial"/>
                    </w:rPr>
                    <w:t>discussion.</w:t>
                  </w:r>
                  <w:r w:rsidRPr="000757E9">
                    <w:rPr>
                      <w:rFonts w:ascii="Arial" w:hAnsi="Arial" w:cs="Arial"/>
                    </w:rPr>
                    <w:t xml:space="preserve">  </w:t>
                  </w:r>
                </w:p>
              </w:tc>
            </w:tr>
          </w:tbl>
          <w:p w14:paraId="4C815185" w14:textId="77777777" w:rsidR="0066799B" w:rsidRPr="000757E9" w:rsidRDefault="0066799B">
            <w:pPr>
              <w:rPr>
                <w:rFonts w:ascii="Arial" w:hAnsi="Arial" w:cs="Arial"/>
                <w:b/>
              </w:rPr>
            </w:pPr>
          </w:p>
          <w:p w14:paraId="18212666" w14:textId="77777777" w:rsidR="001378B3" w:rsidRPr="000757E9" w:rsidRDefault="001378B3">
            <w:pPr>
              <w:rPr>
                <w:rFonts w:ascii="Arial" w:hAnsi="Arial" w:cs="Arial"/>
                <w:b/>
              </w:rPr>
            </w:pPr>
          </w:p>
          <w:p w14:paraId="4ACACAAE" w14:textId="77777777" w:rsidR="0069488A" w:rsidRPr="000757E9" w:rsidRDefault="0069488A" w:rsidP="0069488A">
            <w:pPr>
              <w:rPr>
                <w:rFonts w:ascii="Arial" w:hAnsi="Arial" w:cs="Arial"/>
                <w:b/>
              </w:rPr>
            </w:pPr>
          </w:p>
        </w:tc>
      </w:tr>
    </w:tbl>
    <w:p w14:paraId="6698CD6F" w14:textId="77777777" w:rsidR="00854B77" w:rsidRPr="005E50B3" w:rsidRDefault="00854B77">
      <w:pPr>
        <w:rPr>
          <w:rFonts w:ascii="Times New Roman" w:hAnsi="Times New Roman" w:cs="Times New Roman"/>
        </w:rPr>
      </w:pPr>
    </w:p>
    <w:p w14:paraId="0F0E10AA" w14:textId="77777777" w:rsidR="00CD4611" w:rsidRPr="005E50B3" w:rsidRDefault="00CD4611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E50B3" w:rsidRPr="005E50B3" w14:paraId="4911DAB9" w14:textId="77777777" w:rsidTr="005E50B3">
        <w:tc>
          <w:tcPr>
            <w:tcW w:w="9016" w:type="dxa"/>
          </w:tcPr>
          <w:p w14:paraId="29A20E78" w14:textId="77777777" w:rsidR="005E50B3" w:rsidRPr="005E50B3" w:rsidRDefault="005E50B3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4D00CFD6" w14:textId="77777777" w:rsidR="005E50B3" w:rsidRPr="005E50B3" w:rsidRDefault="005E50B3">
      <w:pPr>
        <w:rPr>
          <w:rFonts w:ascii="Times New Roman" w:hAnsi="Times New Roman" w:cs="Times New Roman"/>
        </w:rPr>
      </w:pPr>
    </w:p>
    <w:p w14:paraId="33321C69" w14:textId="77777777" w:rsidR="005E50B3" w:rsidRPr="005E50B3" w:rsidRDefault="005E50B3">
      <w:pPr>
        <w:rPr>
          <w:rFonts w:ascii="Times New Roman" w:hAnsi="Times New Roman" w:cs="Times New Roman"/>
        </w:rPr>
      </w:pPr>
    </w:p>
    <w:sectPr w:rsidR="005E50B3" w:rsidRPr="005E50B3" w:rsidSect="007C750C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720"/>
        </w:tabs>
        <w:ind w:left="115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720"/>
        </w:tabs>
        <w:ind w:left="129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144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720"/>
        </w:tabs>
        <w:ind w:left="158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720"/>
        </w:tabs>
        <w:ind w:left="172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720"/>
        </w:tabs>
        <w:ind w:left="187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2016"/>
        </w:tabs>
        <w:ind w:left="201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2160"/>
        </w:tabs>
        <w:ind w:left="216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2304"/>
        </w:tabs>
        <w:ind w:left="2304" w:hanging="1584"/>
      </w:pPr>
    </w:lvl>
  </w:abstractNum>
  <w:abstractNum w:abstractNumId="1" w15:restartNumberingAfterBreak="0">
    <w:nsid w:val="30F8601C"/>
    <w:multiLevelType w:val="hybridMultilevel"/>
    <w:tmpl w:val="B2A60F9A"/>
    <w:lvl w:ilvl="0" w:tplc="1E446608">
      <w:start w:val="1"/>
      <w:numFmt w:val="decimal"/>
      <w:lvlText w:val="%1."/>
      <w:lvlJc w:val="left"/>
      <w:pPr>
        <w:ind w:left="2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06" w:hanging="360"/>
      </w:pPr>
    </w:lvl>
    <w:lvl w:ilvl="2" w:tplc="0809001B" w:tentative="1">
      <w:start w:val="1"/>
      <w:numFmt w:val="lowerRoman"/>
      <w:lvlText w:val="%3."/>
      <w:lvlJc w:val="right"/>
      <w:pPr>
        <w:ind w:left="1726" w:hanging="180"/>
      </w:pPr>
    </w:lvl>
    <w:lvl w:ilvl="3" w:tplc="0809000F" w:tentative="1">
      <w:start w:val="1"/>
      <w:numFmt w:val="decimal"/>
      <w:lvlText w:val="%4."/>
      <w:lvlJc w:val="left"/>
      <w:pPr>
        <w:ind w:left="2446" w:hanging="360"/>
      </w:pPr>
    </w:lvl>
    <w:lvl w:ilvl="4" w:tplc="08090019" w:tentative="1">
      <w:start w:val="1"/>
      <w:numFmt w:val="lowerLetter"/>
      <w:lvlText w:val="%5."/>
      <w:lvlJc w:val="left"/>
      <w:pPr>
        <w:ind w:left="3166" w:hanging="360"/>
      </w:pPr>
    </w:lvl>
    <w:lvl w:ilvl="5" w:tplc="0809001B" w:tentative="1">
      <w:start w:val="1"/>
      <w:numFmt w:val="lowerRoman"/>
      <w:lvlText w:val="%6."/>
      <w:lvlJc w:val="right"/>
      <w:pPr>
        <w:ind w:left="3886" w:hanging="180"/>
      </w:pPr>
    </w:lvl>
    <w:lvl w:ilvl="6" w:tplc="0809000F" w:tentative="1">
      <w:start w:val="1"/>
      <w:numFmt w:val="decimal"/>
      <w:lvlText w:val="%7."/>
      <w:lvlJc w:val="left"/>
      <w:pPr>
        <w:ind w:left="4606" w:hanging="360"/>
      </w:pPr>
    </w:lvl>
    <w:lvl w:ilvl="7" w:tplc="08090019" w:tentative="1">
      <w:start w:val="1"/>
      <w:numFmt w:val="lowerLetter"/>
      <w:lvlText w:val="%8."/>
      <w:lvlJc w:val="left"/>
      <w:pPr>
        <w:ind w:left="5326" w:hanging="360"/>
      </w:pPr>
    </w:lvl>
    <w:lvl w:ilvl="8" w:tplc="0809001B" w:tentative="1">
      <w:start w:val="1"/>
      <w:numFmt w:val="lowerRoman"/>
      <w:lvlText w:val="%9."/>
      <w:lvlJc w:val="right"/>
      <w:pPr>
        <w:ind w:left="6046" w:hanging="180"/>
      </w:pPr>
    </w:lvl>
  </w:abstractNum>
  <w:abstractNum w:abstractNumId="2" w15:restartNumberingAfterBreak="0">
    <w:nsid w:val="76B840FC"/>
    <w:multiLevelType w:val="hybridMultilevel"/>
    <w:tmpl w:val="74AC7B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0911018">
    <w:abstractNumId w:val="0"/>
  </w:num>
  <w:num w:numId="2" w16cid:durableId="101262603">
    <w:abstractNumId w:val="2"/>
  </w:num>
  <w:num w:numId="3" w16cid:durableId="1798795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en-GB" w:vendorID="64" w:dllVersion="6" w:nlCheck="1" w:checkStyle="0"/>
  <w:activeWritingStyle w:appName="MSWord" w:lang="en-GB" w:vendorID="64" w:dllVersion="0" w:nlCheck="1" w:checkStyle="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788E"/>
    <w:rsid w:val="00025433"/>
    <w:rsid w:val="00025AB7"/>
    <w:rsid w:val="0002788E"/>
    <w:rsid w:val="00075136"/>
    <w:rsid w:val="000757E9"/>
    <w:rsid w:val="001112F1"/>
    <w:rsid w:val="001378B3"/>
    <w:rsid w:val="001D0978"/>
    <w:rsid w:val="001D70E2"/>
    <w:rsid w:val="001E0437"/>
    <w:rsid w:val="001F2385"/>
    <w:rsid w:val="002E7CCB"/>
    <w:rsid w:val="0034018B"/>
    <w:rsid w:val="00361AC0"/>
    <w:rsid w:val="003762F0"/>
    <w:rsid w:val="003C75A1"/>
    <w:rsid w:val="00465AD5"/>
    <w:rsid w:val="00471A3F"/>
    <w:rsid w:val="004E6E18"/>
    <w:rsid w:val="00553889"/>
    <w:rsid w:val="00576E95"/>
    <w:rsid w:val="005A0C2E"/>
    <w:rsid w:val="005E50B3"/>
    <w:rsid w:val="00603CB2"/>
    <w:rsid w:val="0066799B"/>
    <w:rsid w:val="00675207"/>
    <w:rsid w:val="0069488A"/>
    <w:rsid w:val="006D7519"/>
    <w:rsid w:val="007419AD"/>
    <w:rsid w:val="007C750C"/>
    <w:rsid w:val="007D40BA"/>
    <w:rsid w:val="007F5BAA"/>
    <w:rsid w:val="00854B77"/>
    <w:rsid w:val="008C1D89"/>
    <w:rsid w:val="008D45A5"/>
    <w:rsid w:val="009A6F2E"/>
    <w:rsid w:val="009F4CAE"/>
    <w:rsid w:val="00A06AC9"/>
    <w:rsid w:val="00A56584"/>
    <w:rsid w:val="00AA7127"/>
    <w:rsid w:val="00C229CD"/>
    <w:rsid w:val="00C70A6B"/>
    <w:rsid w:val="00C87EE9"/>
    <w:rsid w:val="00CD4611"/>
    <w:rsid w:val="00D138AD"/>
    <w:rsid w:val="00D145B6"/>
    <w:rsid w:val="00DA51F1"/>
    <w:rsid w:val="00F94967"/>
    <w:rsid w:val="00FE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F39208"/>
  <w15:chartTrackingRefBased/>
  <w15:docId w15:val="{B464EAE5-B8AD-4106-9629-1688D065D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7419AD"/>
    <w:pPr>
      <w:keepNext/>
      <w:widowControl w:val="0"/>
      <w:numPr>
        <w:ilvl w:val="1"/>
        <w:numId w:val="1"/>
      </w:numPr>
      <w:suppressAutoHyphens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b/>
      <w:bCs/>
      <w:kern w:val="1"/>
      <w:sz w:val="24"/>
      <w:szCs w:val="24"/>
      <w:lang w:val="x-none" w:eastAsia="hi-I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25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E50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0B3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rsid w:val="007419AD"/>
    <w:rPr>
      <w:rFonts w:ascii="Times New Roman" w:eastAsia="Times New Roman" w:hAnsi="Times New Roman" w:cs="Times New Roman"/>
      <w:b/>
      <w:bCs/>
      <w:kern w:val="1"/>
      <w:sz w:val="24"/>
      <w:szCs w:val="24"/>
      <w:lang w:val="x-none" w:eastAsia="hi-IN" w:bidi="hi-IN"/>
    </w:rPr>
  </w:style>
  <w:style w:type="paragraph" w:styleId="ListParagraph">
    <w:name w:val="List Paragraph"/>
    <w:basedOn w:val="Normal"/>
    <w:uiPriority w:val="34"/>
    <w:qFormat/>
    <w:rsid w:val="00D138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cuments\Custom%20Office%20Templates\TEMPLATE%20DALSTON%20PARISH%20COUNCIL%20MINUTES%20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DALSTON PARISH COUNCIL MINUTES </Template>
  <TotalTime>5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Sue Milburn</cp:lastModifiedBy>
  <cp:revision>4</cp:revision>
  <cp:lastPrinted>2022-05-11T08:54:00Z</cp:lastPrinted>
  <dcterms:created xsi:type="dcterms:W3CDTF">2024-02-14T12:29:00Z</dcterms:created>
  <dcterms:modified xsi:type="dcterms:W3CDTF">2024-04-10T11:13:00Z</dcterms:modified>
</cp:coreProperties>
</file>