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1538" w:rsidRDefault="00091538"/>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025433" w:rsidRPr="00BD321B" w:rsidTr="0002788E">
        <w:trPr>
          <w:trHeight w:val="2542"/>
        </w:trPr>
        <w:tc>
          <w:tcPr>
            <w:tcW w:w="9016" w:type="dxa"/>
          </w:tcPr>
          <w:p w:rsidR="003A6417" w:rsidRPr="00253DA1" w:rsidRDefault="003A6417">
            <w:pPr>
              <w:rPr>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0"/>
            </w:tblGrid>
            <w:tr w:rsidR="00025433" w:rsidRPr="00253DA1" w:rsidTr="003C75A1">
              <w:tc>
                <w:tcPr>
                  <w:tcW w:w="8790" w:type="dxa"/>
                </w:tcPr>
                <w:p w:rsidR="00025433" w:rsidRPr="00253DA1" w:rsidRDefault="0002788E" w:rsidP="00025433">
                  <w:pPr>
                    <w:jc w:val="center"/>
                    <w:rPr>
                      <w:rFonts w:ascii="Times New Roman" w:hAnsi="Times New Roman" w:cs="Times New Roman"/>
                      <w:b/>
                      <w:sz w:val="24"/>
                      <w:szCs w:val="24"/>
                      <w:u w:val="single"/>
                    </w:rPr>
                  </w:pPr>
                  <w:r w:rsidRPr="00253DA1">
                    <w:rPr>
                      <w:rFonts w:ascii="Times New Roman" w:hAnsi="Times New Roman" w:cs="Times New Roman"/>
                      <w:b/>
                      <w:sz w:val="24"/>
                      <w:szCs w:val="24"/>
                      <w:u w:val="single"/>
                    </w:rPr>
                    <w:t xml:space="preserve">DALSTON PARISH COUNCIL </w:t>
                  </w:r>
                </w:p>
              </w:tc>
            </w:tr>
          </w:tbl>
          <w:p w:rsidR="00025433" w:rsidRPr="00253DA1" w:rsidRDefault="00025433">
            <w:pPr>
              <w:rPr>
                <w:rFonts w:ascii="Times New Roman" w:hAnsi="Times New Roman" w:cs="Times New Roman"/>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0"/>
              <w:gridCol w:w="2845"/>
              <w:gridCol w:w="2240"/>
            </w:tblGrid>
            <w:tr w:rsidR="00025433" w:rsidRPr="00253DA1" w:rsidTr="003C75A1">
              <w:trPr>
                <w:gridAfter w:val="2"/>
                <w:wAfter w:w="5085" w:type="dxa"/>
              </w:trPr>
              <w:tc>
                <w:tcPr>
                  <w:tcW w:w="3710" w:type="dxa"/>
                </w:tcPr>
                <w:p w:rsidR="00025433" w:rsidRPr="00253DA1" w:rsidRDefault="00025433">
                  <w:pPr>
                    <w:rPr>
                      <w:rFonts w:ascii="Times New Roman" w:hAnsi="Times New Roman" w:cs="Times New Roman"/>
                      <w:sz w:val="20"/>
                      <w:szCs w:val="20"/>
                    </w:rPr>
                  </w:pPr>
                  <w:r w:rsidRPr="00253DA1">
                    <w:rPr>
                      <w:rFonts w:ascii="Times New Roman" w:hAnsi="Times New Roman" w:cs="Times New Roman"/>
                      <w:sz w:val="20"/>
                      <w:szCs w:val="20"/>
                    </w:rPr>
                    <w:t>Forge Green</w:t>
                  </w:r>
                </w:p>
                <w:p w:rsidR="00025433" w:rsidRPr="00253DA1" w:rsidRDefault="00025433">
                  <w:pPr>
                    <w:rPr>
                      <w:rFonts w:ascii="Times New Roman" w:hAnsi="Times New Roman" w:cs="Times New Roman"/>
                      <w:sz w:val="20"/>
                      <w:szCs w:val="20"/>
                    </w:rPr>
                  </w:pPr>
                  <w:r w:rsidRPr="00253DA1">
                    <w:rPr>
                      <w:rFonts w:ascii="Times New Roman" w:hAnsi="Times New Roman" w:cs="Times New Roman"/>
                      <w:sz w:val="20"/>
                      <w:szCs w:val="20"/>
                    </w:rPr>
                    <w:t>Dalston</w:t>
                  </w:r>
                </w:p>
                <w:p w:rsidR="00025433" w:rsidRPr="00253DA1" w:rsidRDefault="00461530">
                  <w:pPr>
                    <w:rPr>
                      <w:rFonts w:ascii="Times New Roman" w:hAnsi="Times New Roman" w:cs="Times New Roman"/>
                      <w:sz w:val="20"/>
                      <w:szCs w:val="20"/>
                    </w:rPr>
                  </w:pPr>
                  <w:r>
                    <w:rPr>
                      <w:rFonts w:ascii="Times New Roman" w:hAnsi="Times New Roman" w:cs="Times New Roman"/>
                      <w:sz w:val="20"/>
                      <w:szCs w:val="20"/>
                    </w:rPr>
                    <w:t>CA5 7QG</w:t>
                  </w:r>
                </w:p>
                <w:p w:rsidR="00025433" w:rsidRPr="00253DA1" w:rsidRDefault="00025433">
                  <w:pPr>
                    <w:rPr>
                      <w:rFonts w:ascii="Times New Roman" w:hAnsi="Times New Roman" w:cs="Times New Roman"/>
                      <w:sz w:val="20"/>
                      <w:szCs w:val="20"/>
                    </w:rPr>
                  </w:pPr>
                  <w:r w:rsidRPr="00253DA1">
                    <w:rPr>
                      <w:rFonts w:ascii="Times New Roman" w:hAnsi="Times New Roman" w:cs="Times New Roman"/>
                      <w:sz w:val="20"/>
                      <w:szCs w:val="20"/>
                    </w:rPr>
                    <w:t>Tel: 01228 712766</w:t>
                  </w:r>
                </w:p>
                <w:p w:rsidR="00025433" w:rsidRPr="00253DA1" w:rsidRDefault="00025433">
                  <w:pPr>
                    <w:rPr>
                      <w:rFonts w:ascii="Times New Roman" w:hAnsi="Times New Roman" w:cs="Times New Roman"/>
                      <w:sz w:val="20"/>
                      <w:szCs w:val="20"/>
                    </w:rPr>
                  </w:pPr>
                  <w:r w:rsidRPr="00253DA1">
                    <w:rPr>
                      <w:rFonts w:ascii="Times New Roman" w:hAnsi="Times New Roman" w:cs="Times New Roman"/>
                      <w:sz w:val="20"/>
                      <w:szCs w:val="20"/>
                    </w:rPr>
                    <w:t>Email: clerk@dalston.org.uk</w:t>
                  </w:r>
                </w:p>
              </w:tc>
            </w:tr>
            <w:tr w:rsidR="0002788E" w:rsidRPr="00253DA1" w:rsidTr="000278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wBefore w:w="6555" w:type="dxa"/>
              </w:trPr>
              <w:tc>
                <w:tcPr>
                  <w:tcW w:w="2240" w:type="dxa"/>
                  <w:tcBorders>
                    <w:top w:val="nil"/>
                    <w:left w:val="nil"/>
                    <w:bottom w:val="nil"/>
                    <w:right w:val="nil"/>
                  </w:tcBorders>
                </w:tcPr>
                <w:p w:rsidR="0002788E" w:rsidRPr="00253DA1" w:rsidRDefault="00DC02BE">
                  <w:pPr>
                    <w:rPr>
                      <w:rFonts w:ascii="Times New Roman" w:hAnsi="Times New Roman" w:cs="Times New Roman"/>
                      <w:sz w:val="20"/>
                      <w:szCs w:val="20"/>
                    </w:rPr>
                  </w:pPr>
                  <w:r>
                    <w:rPr>
                      <w:rFonts w:ascii="Times New Roman" w:hAnsi="Times New Roman" w:cs="Times New Roman"/>
                      <w:sz w:val="20"/>
                      <w:szCs w:val="20"/>
                    </w:rPr>
                    <w:t>3</w:t>
                  </w:r>
                  <w:r w:rsidRPr="00DC02BE">
                    <w:rPr>
                      <w:rFonts w:ascii="Times New Roman" w:hAnsi="Times New Roman" w:cs="Times New Roman"/>
                      <w:sz w:val="20"/>
                      <w:szCs w:val="20"/>
                      <w:vertAlign w:val="superscript"/>
                    </w:rPr>
                    <w:t>rd</w:t>
                  </w:r>
                  <w:r>
                    <w:rPr>
                      <w:rFonts w:ascii="Times New Roman" w:hAnsi="Times New Roman" w:cs="Times New Roman"/>
                      <w:sz w:val="20"/>
                      <w:szCs w:val="20"/>
                    </w:rPr>
                    <w:t xml:space="preserve"> October</w:t>
                  </w:r>
                  <w:r w:rsidR="00357917">
                    <w:rPr>
                      <w:rFonts w:ascii="Times New Roman" w:hAnsi="Times New Roman" w:cs="Times New Roman"/>
                      <w:sz w:val="20"/>
                      <w:szCs w:val="20"/>
                    </w:rPr>
                    <w:t xml:space="preserve"> 2019</w:t>
                  </w:r>
                </w:p>
              </w:tc>
            </w:tr>
          </w:tbl>
          <w:p w:rsidR="00025433" w:rsidRPr="00253DA1" w:rsidRDefault="00025433">
            <w:pPr>
              <w:rPr>
                <w:rFonts w:ascii="Times New Roman" w:hAnsi="Times New Roman" w:cs="Times New Roman"/>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
              <w:gridCol w:w="8756"/>
            </w:tblGrid>
            <w:tr w:rsidR="00025433" w:rsidRPr="00253DA1" w:rsidTr="00091309">
              <w:tc>
                <w:tcPr>
                  <w:tcW w:w="8790" w:type="dxa"/>
                  <w:gridSpan w:val="2"/>
                </w:tcPr>
                <w:p w:rsidR="001D0978" w:rsidRPr="00253DA1" w:rsidRDefault="0002788E" w:rsidP="007F6D5D">
                  <w:pPr>
                    <w:rPr>
                      <w:rFonts w:ascii="Times New Roman" w:hAnsi="Times New Roman" w:cs="Times New Roman"/>
                      <w:sz w:val="20"/>
                      <w:szCs w:val="20"/>
                    </w:rPr>
                  </w:pPr>
                  <w:r w:rsidRPr="00253DA1">
                    <w:rPr>
                      <w:rFonts w:ascii="Times New Roman" w:hAnsi="Times New Roman" w:cs="Times New Roman"/>
                      <w:sz w:val="20"/>
                      <w:szCs w:val="20"/>
                    </w:rPr>
                    <w:t>You are summone</w:t>
                  </w:r>
                  <w:r w:rsidR="004037FA" w:rsidRPr="00253DA1">
                    <w:rPr>
                      <w:rFonts w:ascii="Times New Roman" w:hAnsi="Times New Roman" w:cs="Times New Roman"/>
                      <w:sz w:val="20"/>
                      <w:szCs w:val="20"/>
                    </w:rPr>
                    <w:t>d to attend the monthly m</w:t>
                  </w:r>
                  <w:r w:rsidRPr="00253DA1">
                    <w:rPr>
                      <w:rFonts w:ascii="Times New Roman" w:hAnsi="Times New Roman" w:cs="Times New Roman"/>
                      <w:sz w:val="20"/>
                      <w:szCs w:val="20"/>
                    </w:rPr>
                    <w:t>eeting of t</w:t>
                  </w:r>
                  <w:r w:rsidR="00FE71E3">
                    <w:rPr>
                      <w:rFonts w:ascii="Times New Roman" w:hAnsi="Times New Roman" w:cs="Times New Roman"/>
                      <w:sz w:val="20"/>
                      <w:szCs w:val="20"/>
                    </w:rPr>
                    <w:t>he Pa</w:t>
                  </w:r>
                  <w:r w:rsidR="00BF3D39">
                    <w:rPr>
                      <w:rFonts w:ascii="Times New Roman" w:hAnsi="Times New Roman" w:cs="Times New Roman"/>
                      <w:sz w:val="20"/>
                      <w:szCs w:val="20"/>
                    </w:rPr>
                    <w:t>rish</w:t>
                  </w:r>
                  <w:r w:rsidR="00522573">
                    <w:rPr>
                      <w:rFonts w:ascii="Times New Roman" w:hAnsi="Times New Roman" w:cs="Times New Roman"/>
                      <w:sz w:val="20"/>
                      <w:szCs w:val="20"/>
                    </w:rPr>
                    <w:t xml:space="preserve"> Cou</w:t>
                  </w:r>
                  <w:r w:rsidR="00DC02BE">
                    <w:rPr>
                      <w:rFonts w:ascii="Times New Roman" w:hAnsi="Times New Roman" w:cs="Times New Roman"/>
                      <w:sz w:val="20"/>
                      <w:szCs w:val="20"/>
                    </w:rPr>
                    <w:t>ncil at Forge Green</w:t>
                  </w:r>
                  <w:r w:rsidR="00B93A52">
                    <w:rPr>
                      <w:rFonts w:ascii="Times New Roman" w:hAnsi="Times New Roman" w:cs="Times New Roman"/>
                      <w:sz w:val="20"/>
                      <w:szCs w:val="20"/>
                    </w:rPr>
                    <w:t xml:space="preserve"> on</w:t>
                  </w:r>
                  <w:r w:rsidR="00DA3A1B">
                    <w:rPr>
                      <w:rFonts w:ascii="Times New Roman" w:hAnsi="Times New Roman" w:cs="Times New Roman"/>
                      <w:sz w:val="20"/>
                      <w:szCs w:val="20"/>
                    </w:rPr>
                    <w:t xml:space="preserve"> 8</w:t>
                  </w:r>
                  <w:r w:rsidR="00DA3A1B" w:rsidRPr="00DA3A1B">
                    <w:rPr>
                      <w:rFonts w:ascii="Times New Roman" w:hAnsi="Times New Roman" w:cs="Times New Roman"/>
                      <w:sz w:val="20"/>
                      <w:szCs w:val="20"/>
                      <w:vertAlign w:val="superscript"/>
                    </w:rPr>
                    <w:t>th</w:t>
                  </w:r>
                  <w:r w:rsidR="00DA3A1B">
                    <w:rPr>
                      <w:rFonts w:ascii="Times New Roman" w:hAnsi="Times New Roman" w:cs="Times New Roman"/>
                      <w:sz w:val="20"/>
                      <w:szCs w:val="20"/>
                    </w:rPr>
                    <w:t xml:space="preserve"> October</w:t>
                  </w:r>
                  <w:r w:rsidR="00461530">
                    <w:rPr>
                      <w:rFonts w:ascii="Times New Roman" w:hAnsi="Times New Roman" w:cs="Times New Roman"/>
                      <w:sz w:val="20"/>
                      <w:szCs w:val="20"/>
                    </w:rPr>
                    <w:t xml:space="preserve"> </w:t>
                  </w:r>
                  <w:r w:rsidR="002976E3">
                    <w:rPr>
                      <w:rFonts w:ascii="Times New Roman" w:hAnsi="Times New Roman" w:cs="Times New Roman"/>
                      <w:sz w:val="20"/>
                      <w:szCs w:val="20"/>
                    </w:rPr>
                    <w:t xml:space="preserve">2019 </w:t>
                  </w:r>
                  <w:r w:rsidR="002976E3" w:rsidRPr="00DE48A3">
                    <w:rPr>
                      <w:rFonts w:ascii="Times New Roman" w:hAnsi="Times New Roman" w:cs="Times New Roman"/>
                      <w:sz w:val="20"/>
                      <w:szCs w:val="20"/>
                    </w:rPr>
                    <w:t xml:space="preserve">at </w:t>
                  </w:r>
                  <w:r w:rsidR="00BD506B" w:rsidRPr="00DE48A3">
                    <w:rPr>
                      <w:rFonts w:ascii="Times New Roman" w:hAnsi="Times New Roman" w:cs="Times New Roman"/>
                      <w:sz w:val="20"/>
                      <w:szCs w:val="20"/>
                    </w:rPr>
                    <w:t>7.15</w:t>
                  </w:r>
                  <w:r w:rsidR="00357917" w:rsidRPr="00DE48A3">
                    <w:rPr>
                      <w:rFonts w:ascii="Times New Roman" w:hAnsi="Times New Roman" w:cs="Times New Roman"/>
                      <w:sz w:val="20"/>
                      <w:szCs w:val="20"/>
                    </w:rPr>
                    <w:t>pm</w:t>
                  </w:r>
                  <w:r w:rsidR="004C21A2" w:rsidRPr="00DE48A3">
                    <w:rPr>
                      <w:rFonts w:ascii="Times New Roman" w:hAnsi="Times New Roman" w:cs="Times New Roman"/>
                      <w:sz w:val="20"/>
                      <w:szCs w:val="20"/>
                    </w:rPr>
                    <w:t>.</w:t>
                  </w:r>
                </w:p>
              </w:tc>
            </w:tr>
            <w:tr w:rsidR="00025433" w:rsidRPr="00253DA1" w:rsidTr="00091309">
              <w:tblPrEx>
                <w:tblBorders>
                  <w:bottom w:val="single" w:sz="4" w:space="0" w:color="auto"/>
                </w:tblBorders>
              </w:tblPrEx>
              <w:trPr>
                <w:gridBefore w:val="1"/>
                <w:wBefore w:w="34" w:type="dxa"/>
              </w:trPr>
              <w:tc>
                <w:tcPr>
                  <w:tcW w:w="8756" w:type="dxa"/>
                </w:tcPr>
                <w:p w:rsidR="00025433" w:rsidRPr="00253DA1" w:rsidRDefault="00C87EE9" w:rsidP="001D0978">
                  <w:pPr>
                    <w:jc w:val="right"/>
                    <w:rPr>
                      <w:rFonts w:ascii="Times New Roman" w:hAnsi="Times New Roman" w:cs="Times New Roman"/>
                      <w:sz w:val="20"/>
                      <w:szCs w:val="20"/>
                    </w:rPr>
                  </w:pPr>
                  <w:r w:rsidRPr="00253DA1">
                    <w:rPr>
                      <w:rFonts w:ascii="Times New Roman" w:hAnsi="Times New Roman" w:cs="Times New Roman"/>
                      <w:sz w:val="20"/>
                      <w:szCs w:val="20"/>
                    </w:rPr>
                    <w:t>S. M</w:t>
                  </w:r>
                  <w:r w:rsidR="001D0978" w:rsidRPr="00253DA1">
                    <w:rPr>
                      <w:rFonts w:ascii="Times New Roman" w:hAnsi="Times New Roman" w:cs="Times New Roman"/>
                      <w:sz w:val="20"/>
                      <w:szCs w:val="20"/>
                    </w:rPr>
                    <w:t>ilburn</w:t>
                  </w:r>
                  <w:r w:rsidR="005E50B3" w:rsidRPr="00253DA1">
                    <w:rPr>
                      <w:rFonts w:ascii="Times New Roman" w:hAnsi="Times New Roman" w:cs="Times New Roman"/>
                      <w:sz w:val="20"/>
                      <w:szCs w:val="20"/>
                    </w:rPr>
                    <w:t xml:space="preserve">  Clerk</w:t>
                  </w:r>
                </w:p>
              </w:tc>
            </w:tr>
          </w:tbl>
          <w:p w:rsidR="00025433" w:rsidRPr="00253DA1" w:rsidRDefault="00025433">
            <w:pPr>
              <w:rPr>
                <w:rFonts w:ascii="Times New Roman" w:hAnsi="Times New Roman" w:cs="Times New Roman"/>
                <w:sz w:val="20"/>
                <w:szCs w:val="20"/>
              </w:rPr>
            </w:pPr>
          </w:p>
        </w:tc>
      </w:tr>
      <w:tr w:rsidR="003C75A1" w:rsidRPr="00BD321B" w:rsidTr="00CD4611">
        <w:tblPrEx>
          <w:tblBorders>
            <w:bottom w:val="none" w:sz="0" w:space="0" w:color="auto"/>
          </w:tblBorders>
        </w:tblPrEx>
        <w:tc>
          <w:tcPr>
            <w:tcW w:w="9016"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0"/>
            </w:tblGrid>
            <w:tr w:rsidR="0066799B" w:rsidRPr="0054154D" w:rsidTr="0066799B">
              <w:tc>
                <w:tcPr>
                  <w:tcW w:w="8790" w:type="dxa"/>
                </w:tcPr>
                <w:p w:rsidR="0066799B" w:rsidRPr="0054154D" w:rsidRDefault="0066799B" w:rsidP="0066799B">
                  <w:pPr>
                    <w:jc w:val="center"/>
                    <w:rPr>
                      <w:rFonts w:ascii="Times New Roman" w:hAnsi="Times New Roman" w:cs="Times New Roman"/>
                      <w:sz w:val="20"/>
                      <w:szCs w:val="20"/>
                      <w:u w:val="single"/>
                    </w:rPr>
                  </w:pPr>
                  <w:r w:rsidRPr="0054154D">
                    <w:rPr>
                      <w:rFonts w:ascii="Times New Roman" w:hAnsi="Times New Roman" w:cs="Times New Roman"/>
                      <w:sz w:val="20"/>
                      <w:szCs w:val="20"/>
                      <w:u w:val="single"/>
                    </w:rPr>
                    <w:t>AGENDA</w:t>
                  </w:r>
                </w:p>
              </w:tc>
            </w:tr>
            <w:tr w:rsidR="0066799B" w:rsidRPr="0054154D" w:rsidTr="0066799B">
              <w:tc>
                <w:tcPr>
                  <w:tcW w:w="8790" w:type="dxa"/>
                </w:tcPr>
                <w:p w:rsidR="00B93A52" w:rsidRDefault="00B93A52" w:rsidP="00465AD5">
                  <w:pPr>
                    <w:ind w:hanging="74"/>
                    <w:rPr>
                      <w:rFonts w:ascii="Times New Roman" w:hAnsi="Times New Roman" w:cs="Times New Roman"/>
                      <w:b/>
                      <w:sz w:val="20"/>
                      <w:szCs w:val="20"/>
                    </w:rPr>
                  </w:pPr>
                </w:p>
                <w:p w:rsidR="0066799B" w:rsidRPr="0054154D" w:rsidRDefault="0066799B" w:rsidP="00465AD5">
                  <w:pPr>
                    <w:ind w:hanging="74"/>
                    <w:rPr>
                      <w:rFonts w:ascii="Times New Roman" w:hAnsi="Times New Roman" w:cs="Times New Roman"/>
                      <w:b/>
                      <w:sz w:val="20"/>
                      <w:szCs w:val="20"/>
                    </w:rPr>
                  </w:pPr>
                  <w:r w:rsidRPr="0054154D">
                    <w:rPr>
                      <w:rFonts w:ascii="Times New Roman" w:hAnsi="Times New Roman" w:cs="Times New Roman"/>
                      <w:b/>
                      <w:sz w:val="20"/>
                      <w:szCs w:val="20"/>
                    </w:rPr>
                    <w:t>Apologies</w:t>
                  </w:r>
                </w:p>
                <w:p w:rsidR="0066799B" w:rsidRPr="0054154D" w:rsidRDefault="007419AD" w:rsidP="00465AD5">
                  <w:pPr>
                    <w:ind w:hanging="74"/>
                    <w:rPr>
                      <w:rFonts w:ascii="Times New Roman" w:hAnsi="Times New Roman" w:cs="Times New Roman"/>
                      <w:sz w:val="20"/>
                      <w:szCs w:val="20"/>
                    </w:rPr>
                  </w:pPr>
                  <w:r w:rsidRPr="0054154D">
                    <w:rPr>
                      <w:rFonts w:ascii="Times New Roman" w:hAnsi="Times New Roman" w:cs="Times New Roman"/>
                      <w:sz w:val="20"/>
                      <w:szCs w:val="20"/>
                    </w:rPr>
                    <w:t>To receive apologies for absence.</w:t>
                  </w:r>
                </w:p>
              </w:tc>
            </w:tr>
          </w:tbl>
          <w:p w:rsidR="008154AC" w:rsidRDefault="008154AC">
            <w:pPr>
              <w:rPr>
                <w:rFonts w:ascii="Times New Roman" w:hAnsi="Times New Roman" w:cs="Times New Roman"/>
                <w:b/>
                <w:sz w:val="20"/>
                <w:szCs w:val="20"/>
              </w:rPr>
            </w:pPr>
          </w:p>
          <w:p w:rsidR="003C75A1" w:rsidRPr="0054154D" w:rsidRDefault="003C75A1">
            <w:pPr>
              <w:rPr>
                <w:rFonts w:ascii="Times New Roman" w:hAnsi="Times New Roman" w:cs="Times New Roman"/>
                <w:b/>
                <w:sz w:val="20"/>
                <w:szCs w:val="20"/>
              </w:rPr>
            </w:pPr>
            <w:r w:rsidRPr="0054154D">
              <w:rPr>
                <w:rFonts w:ascii="Times New Roman" w:hAnsi="Times New Roman" w:cs="Times New Roman"/>
                <w:b/>
                <w:sz w:val="20"/>
                <w:szCs w:val="20"/>
              </w:rPr>
              <w:t>Minutes</w:t>
            </w:r>
          </w:p>
          <w:p w:rsidR="0066799B" w:rsidRPr="0054154D" w:rsidRDefault="0066799B" w:rsidP="0066799B">
            <w:pPr>
              <w:rPr>
                <w:rFonts w:ascii="Times New Roman" w:hAnsi="Times New Roman" w:cs="Times New Roman"/>
                <w:sz w:val="20"/>
                <w:szCs w:val="20"/>
              </w:rPr>
            </w:pPr>
            <w:r w:rsidRPr="0054154D">
              <w:rPr>
                <w:rFonts w:ascii="Times New Roman" w:hAnsi="Times New Roman" w:cs="Times New Roman"/>
                <w:sz w:val="20"/>
                <w:szCs w:val="20"/>
              </w:rPr>
              <w:t>To authorise the chairman to sign the minu</w:t>
            </w:r>
            <w:r w:rsidR="006B7DBC">
              <w:rPr>
                <w:rFonts w:ascii="Times New Roman" w:hAnsi="Times New Roman" w:cs="Times New Roman"/>
                <w:sz w:val="20"/>
                <w:szCs w:val="20"/>
              </w:rPr>
              <w:t>tes</w:t>
            </w:r>
            <w:r w:rsidR="00461530">
              <w:rPr>
                <w:rFonts w:ascii="Times New Roman" w:hAnsi="Times New Roman" w:cs="Times New Roman"/>
                <w:sz w:val="20"/>
                <w:szCs w:val="20"/>
              </w:rPr>
              <w:t xml:space="preserve"> of the Parish Council</w:t>
            </w:r>
            <w:r w:rsidR="006B7DBC">
              <w:rPr>
                <w:rFonts w:ascii="Times New Roman" w:hAnsi="Times New Roman" w:cs="Times New Roman"/>
                <w:sz w:val="20"/>
                <w:szCs w:val="20"/>
              </w:rPr>
              <w:t xml:space="preserve"> meeting</w:t>
            </w:r>
            <w:r w:rsidR="009F48FF">
              <w:rPr>
                <w:rFonts w:ascii="Times New Roman" w:hAnsi="Times New Roman" w:cs="Times New Roman"/>
                <w:sz w:val="20"/>
                <w:szCs w:val="20"/>
              </w:rPr>
              <w:t xml:space="preserve"> held </w:t>
            </w:r>
            <w:r w:rsidR="006B7DBC">
              <w:rPr>
                <w:rFonts w:ascii="Times New Roman" w:hAnsi="Times New Roman" w:cs="Times New Roman"/>
                <w:sz w:val="20"/>
                <w:szCs w:val="20"/>
              </w:rPr>
              <w:t>on the</w:t>
            </w:r>
            <w:r w:rsidR="00DC02BE">
              <w:rPr>
                <w:rFonts w:ascii="Times New Roman" w:hAnsi="Times New Roman" w:cs="Times New Roman"/>
                <w:sz w:val="20"/>
                <w:szCs w:val="20"/>
              </w:rPr>
              <w:t xml:space="preserve"> 10</w:t>
            </w:r>
            <w:r w:rsidR="00DC02BE" w:rsidRPr="00DC02BE">
              <w:rPr>
                <w:rFonts w:ascii="Times New Roman" w:hAnsi="Times New Roman" w:cs="Times New Roman"/>
                <w:sz w:val="20"/>
                <w:szCs w:val="20"/>
                <w:vertAlign w:val="superscript"/>
              </w:rPr>
              <w:t>th</w:t>
            </w:r>
            <w:r w:rsidR="00DC02BE">
              <w:rPr>
                <w:rFonts w:ascii="Times New Roman" w:hAnsi="Times New Roman" w:cs="Times New Roman"/>
                <w:sz w:val="20"/>
                <w:szCs w:val="20"/>
              </w:rPr>
              <w:t xml:space="preserve"> September</w:t>
            </w:r>
            <w:r w:rsidRPr="0054154D">
              <w:rPr>
                <w:rFonts w:ascii="Times New Roman" w:hAnsi="Times New Roman" w:cs="Times New Roman"/>
                <w:sz w:val="20"/>
                <w:szCs w:val="20"/>
              </w:rPr>
              <w:t xml:space="preserve"> as a true record. </w:t>
            </w:r>
          </w:p>
          <w:p w:rsidR="008154AC" w:rsidRDefault="008154AC">
            <w:pPr>
              <w:rPr>
                <w:rFonts w:ascii="Times New Roman" w:hAnsi="Times New Roman" w:cs="Times New Roman"/>
                <w:b/>
                <w:sz w:val="20"/>
                <w:szCs w:val="20"/>
              </w:rPr>
            </w:pPr>
          </w:p>
          <w:p w:rsidR="00CD4611" w:rsidRPr="0054154D" w:rsidRDefault="00CD4611">
            <w:pPr>
              <w:rPr>
                <w:rFonts w:ascii="Times New Roman" w:hAnsi="Times New Roman" w:cs="Times New Roman"/>
                <w:b/>
                <w:sz w:val="20"/>
                <w:szCs w:val="20"/>
              </w:rPr>
            </w:pPr>
            <w:r w:rsidRPr="0054154D">
              <w:rPr>
                <w:rFonts w:ascii="Times New Roman" w:hAnsi="Times New Roman" w:cs="Times New Roman"/>
                <w:b/>
                <w:sz w:val="20"/>
                <w:szCs w:val="20"/>
              </w:rPr>
              <w:t>Requests for Dispensations</w:t>
            </w:r>
          </w:p>
          <w:p w:rsidR="007419AD" w:rsidRPr="0054154D" w:rsidRDefault="007419AD" w:rsidP="00BD321B">
            <w:pPr>
              <w:pStyle w:val="Heading2"/>
              <w:numPr>
                <w:ilvl w:val="0"/>
                <w:numId w:val="0"/>
              </w:numPr>
              <w:jc w:val="left"/>
              <w:outlineLvl w:val="1"/>
              <w:rPr>
                <w:sz w:val="20"/>
                <w:szCs w:val="20"/>
                <w:lang w:val="en-GB"/>
              </w:rPr>
            </w:pPr>
            <w:r w:rsidRPr="0054154D">
              <w:rPr>
                <w:b w:val="0"/>
                <w:sz w:val="20"/>
                <w:szCs w:val="20"/>
              </w:rPr>
              <w:t>The clerk to report any requests received since the previous meeting for dispensations to speak</w:t>
            </w:r>
            <w:r w:rsidR="00BD321B" w:rsidRPr="0054154D">
              <w:rPr>
                <w:b w:val="0"/>
                <w:sz w:val="20"/>
                <w:szCs w:val="20"/>
                <w:lang w:val="en-GB"/>
              </w:rPr>
              <w:t xml:space="preserve"> </w:t>
            </w:r>
            <w:r w:rsidRPr="0054154D">
              <w:rPr>
                <w:b w:val="0"/>
                <w:sz w:val="20"/>
                <w:szCs w:val="20"/>
              </w:rPr>
              <w:t>and\or vote on any matter where a member has a disclosable pecuniary interest</w:t>
            </w:r>
            <w:r w:rsidRPr="0054154D">
              <w:rPr>
                <w:sz w:val="20"/>
                <w:szCs w:val="20"/>
              </w:rPr>
              <w:t xml:space="preserve"> </w:t>
            </w:r>
            <w:r w:rsidRPr="0054154D">
              <w:rPr>
                <w:b w:val="0"/>
                <w:sz w:val="20"/>
                <w:szCs w:val="20"/>
              </w:rPr>
              <w:t>.</w:t>
            </w:r>
          </w:p>
          <w:p w:rsidR="008154AC" w:rsidRDefault="008154AC">
            <w:pPr>
              <w:rPr>
                <w:rFonts w:ascii="Times New Roman" w:hAnsi="Times New Roman" w:cs="Times New Roman"/>
                <w:b/>
                <w:sz w:val="20"/>
                <w:szCs w:val="20"/>
              </w:rPr>
            </w:pPr>
          </w:p>
          <w:p w:rsidR="00CD4611" w:rsidRPr="0054154D" w:rsidRDefault="00CD4611">
            <w:pPr>
              <w:rPr>
                <w:rFonts w:ascii="Times New Roman" w:hAnsi="Times New Roman" w:cs="Times New Roman"/>
                <w:b/>
                <w:sz w:val="20"/>
                <w:szCs w:val="20"/>
              </w:rPr>
            </w:pPr>
            <w:r w:rsidRPr="0054154D">
              <w:rPr>
                <w:rFonts w:ascii="Times New Roman" w:hAnsi="Times New Roman" w:cs="Times New Roman"/>
                <w:b/>
                <w:sz w:val="20"/>
                <w:szCs w:val="20"/>
              </w:rPr>
              <w:t>Declarations of Interest</w:t>
            </w:r>
          </w:p>
          <w:p w:rsidR="007419AD" w:rsidRPr="0054154D" w:rsidRDefault="007419AD" w:rsidP="00BD321B">
            <w:pPr>
              <w:ind w:left="34" w:hanging="34"/>
              <w:jc w:val="both"/>
              <w:rPr>
                <w:rFonts w:ascii="Times New Roman" w:hAnsi="Times New Roman" w:cs="Times New Roman"/>
                <w:sz w:val="20"/>
                <w:szCs w:val="20"/>
              </w:rPr>
            </w:pPr>
            <w:r w:rsidRPr="0054154D">
              <w:rPr>
                <w:rFonts w:ascii="Times New Roman" w:hAnsi="Times New Roman" w:cs="Times New Roman"/>
                <w:sz w:val="20"/>
                <w:szCs w:val="20"/>
              </w:rPr>
              <w:t>To receive declarations by elected and co-opted members of interests in respect of items on this agenda.</w:t>
            </w:r>
            <w:r w:rsidR="00BD321B" w:rsidRPr="0054154D">
              <w:rPr>
                <w:rFonts w:ascii="Times New Roman" w:hAnsi="Times New Roman" w:cs="Times New Roman"/>
                <w:sz w:val="20"/>
                <w:szCs w:val="20"/>
              </w:rPr>
              <w:t xml:space="preserve"> </w:t>
            </w:r>
            <w:r w:rsidRPr="0054154D">
              <w:rPr>
                <w:rFonts w:ascii="Times New Roman" w:hAnsi="Times New Roman" w:cs="Times New Roman"/>
                <w:sz w:val="20"/>
                <w:szCs w:val="20"/>
              </w:rPr>
              <w:t>Members are reminded that, in accordance with the revised Code of Conduct, they are required to declare any disclosable pecuniary interests or other registerable interests which have not already been declared in the Council’s Register of Interests.  (It is a criminal offence not to declare a disclosable pecuniary interest either in the Register or at the meeting.) Members may, however, also decide, in the interests of clarity and transparency, to declare at this point in the meeting, any such disclosable pecuniary interests which they have already declared in the Register, as well as any other registerable or other interests. If a Member requires advice on any item involving a possible declaration of interest which could affect his/her ability to speak and/or vote, he/she is advised to contact the clerk at least 24 hours in advance of the meeting.</w:t>
            </w:r>
          </w:p>
          <w:p w:rsidR="008154AC" w:rsidRDefault="008154AC">
            <w:pPr>
              <w:rPr>
                <w:rFonts w:ascii="Times New Roman" w:hAnsi="Times New Roman" w:cs="Times New Roman"/>
                <w:b/>
                <w:sz w:val="20"/>
                <w:szCs w:val="20"/>
              </w:rPr>
            </w:pPr>
          </w:p>
          <w:p w:rsidR="00CD4611" w:rsidRPr="0054154D" w:rsidRDefault="00213DDF">
            <w:pPr>
              <w:rPr>
                <w:rFonts w:ascii="Times New Roman" w:hAnsi="Times New Roman" w:cs="Times New Roman"/>
                <w:b/>
                <w:sz w:val="20"/>
                <w:szCs w:val="20"/>
              </w:rPr>
            </w:pPr>
            <w:r w:rsidRPr="0054154D">
              <w:rPr>
                <w:rFonts w:ascii="Times New Roman" w:hAnsi="Times New Roman" w:cs="Times New Roman"/>
                <w:b/>
                <w:sz w:val="20"/>
                <w:szCs w:val="20"/>
              </w:rPr>
              <w:t xml:space="preserve">1. </w:t>
            </w:r>
            <w:r w:rsidR="00CD4611" w:rsidRPr="0054154D">
              <w:rPr>
                <w:rFonts w:ascii="Times New Roman" w:hAnsi="Times New Roman" w:cs="Times New Roman"/>
                <w:b/>
                <w:sz w:val="20"/>
                <w:szCs w:val="20"/>
              </w:rPr>
              <w:t>Public Participation</w:t>
            </w:r>
          </w:p>
          <w:p w:rsidR="005414D2" w:rsidRPr="00303E90" w:rsidRDefault="007419AD" w:rsidP="003E426C">
            <w:pPr>
              <w:rPr>
                <w:rFonts w:ascii="Times New Roman" w:hAnsi="Times New Roman" w:cs="Times New Roman"/>
                <w:b/>
                <w:color w:val="FF0000"/>
                <w:sz w:val="20"/>
                <w:szCs w:val="20"/>
              </w:rPr>
            </w:pPr>
            <w:r w:rsidRPr="0054154D">
              <w:rPr>
                <w:rFonts w:ascii="Times New Roman" w:hAnsi="Times New Roman" w:cs="Times New Roman"/>
                <w:sz w:val="20"/>
                <w:szCs w:val="20"/>
              </w:rPr>
              <w:t>Members of the public are given an opportunity to ask questions and raise matters of interest</w:t>
            </w:r>
            <w:r w:rsidR="0052462C">
              <w:rPr>
                <w:rFonts w:ascii="Times New Roman" w:hAnsi="Times New Roman" w:cs="Times New Roman"/>
                <w:sz w:val="20"/>
                <w:szCs w:val="20"/>
              </w:rPr>
              <w:t xml:space="preserve"> </w:t>
            </w:r>
            <w:r w:rsidRPr="0054154D">
              <w:rPr>
                <w:rFonts w:ascii="Times New Roman" w:hAnsi="Times New Roman" w:cs="Times New Roman"/>
                <w:sz w:val="20"/>
                <w:szCs w:val="20"/>
              </w:rPr>
              <w:t>relating to the agenda and the Parish.</w:t>
            </w:r>
          </w:p>
          <w:p w:rsidR="00BD7C53" w:rsidRDefault="00BD7C53" w:rsidP="00BD7C53">
            <w:pPr>
              <w:rPr>
                <w:rFonts w:ascii="Times New Roman" w:hAnsi="Times New Roman" w:cs="Times New Roman"/>
                <w:b/>
                <w:sz w:val="20"/>
                <w:szCs w:val="20"/>
              </w:rPr>
            </w:pPr>
          </w:p>
          <w:p w:rsidR="004B617E" w:rsidRDefault="00140ECC" w:rsidP="004B617E">
            <w:pPr>
              <w:rPr>
                <w:rFonts w:ascii="Times New Roman" w:hAnsi="Times New Roman" w:cs="Times New Roman"/>
                <w:b/>
                <w:sz w:val="20"/>
                <w:szCs w:val="20"/>
              </w:rPr>
            </w:pPr>
            <w:r>
              <w:rPr>
                <w:rFonts w:ascii="Times New Roman" w:hAnsi="Times New Roman" w:cs="Times New Roman"/>
                <w:b/>
                <w:sz w:val="20"/>
                <w:szCs w:val="20"/>
              </w:rPr>
              <w:t>2</w:t>
            </w:r>
            <w:r w:rsidR="00BC5151">
              <w:rPr>
                <w:rFonts w:ascii="Times New Roman" w:hAnsi="Times New Roman" w:cs="Times New Roman"/>
                <w:b/>
                <w:sz w:val="20"/>
                <w:szCs w:val="20"/>
              </w:rPr>
              <w:t>.</w:t>
            </w:r>
            <w:r w:rsidR="003E426C">
              <w:rPr>
                <w:rFonts w:ascii="Times New Roman" w:hAnsi="Times New Roman" w:cs="Times New Roman"/>
                <w:b/>
                <w:sz w:val="20"/>
                <w:szCs w:val="20"/>
              </w:rPr>
              <w:t xml:space="preserve"> </w:t>
            </w:r>
            <w:r w:rsidR="004B617E" w:rsidRPr="004B617E">
              <w:rPr>
                <w:rFonts w:ascii="Times New Roman" w:hAnsi="Times New Roman" w:cs="Times New Roman"/>
                <w:b/>
                <w:sz w:val="20"/>
                <w:szCs w:val="20"/>
              </w:rPr>
              <w:t>Planning</w:t>
            </w:r>
            <w:r w:rsidR="00CD4611" w:rsidRPr="004B617E">
              <w:rPr>
                <w:rFonts w:ascii="Times New Roman" w:hAnsi="Times New Roman" w:cs="Times New Roman"/>
                <w:b/>
                <w:sz w:val="20"/>
                <w:szCs w:val="20"/>
              </w:rPr>
              <w:t xml:space="preserve"> Decisions and Applications</w:t>
            </w:r>
          </w:p>
          <w:p w:rsidR="00AF1EEF" w:rsidRDefault="00AF1EEF" w:rsidP="004B617E">
            <w:pPr>
              <w:rPr>
                <w:rFonts w:ascii="Times New Roman" w:hAnsi="Times New Roman" w:cs="Times New Roman"/>
                <w:b/>
                <w:sz w:val="20"/>
                <w:szCs w:val="20"/>
              </w:rPr>
            </w:pPr>
            <w:r>
              <w:rPr>
                <w:rFonts w:ascii="Times New Roman" w:hAnsi="Times New Roman" w:cs="Times New Roman"/>
                <w:b/>
                <w:sz w:val="20"/>
                <w:szCs w:val="20"/>
              </w:rPr>
              <w:t>Decisions:</w:t>
            </w:r>
          </w:p>
          <w:p w:rsidR="00EA25B3" w:rsidRDefault="00EA25B3" w:rsidP="00EA25B3">
            <w:pPr>
              <w:rPr>
                <w:rFonts w:ascii="Times New Roman" w:hAnsi="Times New Roman" w:cs="Times New Roman"/>
                <w:sz w:val="20"/>
                <w:szCs w:val="20"/>
              </w:rPr>
            </w:pPr>
            <w:r w:rsidRPr="00B57C62">
              <w:rPr>
                <w:rFonts w:ascii="Times New Roman" w:hAnsi="Times New Roman" w:cs="Times New Roman"/>
                <w:b/>
                <w:sz w:val="20"/>
                <w:szCs w:val="20"/>
              </w:rPr>
              <w:t>Appn Ref: 19/</w:t>
            </w:r>
            <w:proofErr w:type="gramStart"/>
            <w:r w:rsidRPr="00B57C62">
              <w:rPr>
                <w:rFonts w:ascii="Times New Roman" w:hAnsi="Times New Roman" w:cs="Times New Roman"/>
                <w:b/>
                <w:sz w:val="20"/>
                <w:szCs w:val="20"/>
              </w:rPr>
              <w:t>0621</w:t>
            </w:r>
            <w:r>
              <w:rPr>
                <w:rFonts w:ascii="Times New Roman" w:hAnsi="Times New Roman" w:cs="Times New Roman"/>
                <w:sz w:val="20"/>
                <w:szCs w:val="20"/>
              </w:rPr>
              <w:t xml:space="preserve">  Raughton</w:t>
            </w:r>
            <w:proofErr w:type="gramEnd"/>
            <w:r>
              <w:rPr>
                <w:rFonts w:ascii="Times New Roman" w:hAnsi="Times New Roman" w:cs="Times New Roman"/>
                <w:sz w:val="20"/>
                <w:szCs w:val="20"/>
              </w:rPr>
              <w:t xml:space="preserve"> Farm, Dalston, Carlisle, CA5 7AQ.  Demolition Of Existing Lean To; Erection Of Portal Frame Building.   Grant Permission</w:t>
            </w:r>
          </w:p>
          <w:p w:rsidR="00EA25B3" w:rsidRDefault="00EA25B3" w:rsidP="00EA25B3">
            <w:pPr>
              <w:rPr>
                <w:rFonts w:ascii="Times New Roman" w:hAnsi="Times New Roman" w:cs="Times New Roman"/>
                <w:sz w:val="20"/>
                <w:szCs w:val="20"/>
              </w:rPr>
            </w:pPr>
            <w:r>
              <w:rPr>
                <w:rFonts w:ascii="Times New Roman" w:hAnsi="Times New Roman" w:cs="Times New Roman"/>
                <w:b/>
                <w:sz w:val="20"/>
                <w:szCs w:val="20"/>
              </w:rPr>
              <w:t>Appn Ref</w:t>
            </w:r>
            <w:proofErr w:type="gramStart"/>
            <w:r>
              <w:rPr>
                <w:rFonts w:ascii="Times New Roman" w:hAnsi="Times New Roman" w:cs="Times New Roman"/>
                <w:b/>
                <w:sz w:val="20"/>
                <w:szCs w:val="20"/>
              </w:rPr>
              <w:t>:19</w:t>
            </w:r>
            <w:proofErr w:type="gramEnd"/>
            <w:r>
              <w:rPr>
                <w:rFonts w:ascii="Times New Roman" w:hAnsi="Times New Roman" w:cs="Times New Roman"/>
                <w:b/>
                <w:sz w:val="20"/>
                <w:szCs w:val="20"/>
              </w:rPr>
              <w:t xml:space="preserve">/0620  </w:t>
            </w:r>
            <w:r>
              <w:rPr>
                <w:rFonts w:ascii="Times New Roman" w:hAnsi="Times New Roman" w:cs="Times New Roman"/>
                <w:sz w:val="20"/>
                <w:szCs w:val="20"/>
              </w:rPr>
              <w:t>Raughton Farm, Dalston, Carlisle, CA5 7AQ.  Roofing Over Of Existing Open Silage Pit.   Grant Permission</w:t>
            </w:r>
          </w:p>
          <w:p w:rsidR="00A135DC" w:rsidRDefault="00A135DC" w:rsidP="00A135DC">
            <w:pPr>
              <w:rPr>
                <w:rFonts w:ascii="Times New Roman" w:hAnsi="Times New Roman" w:cs="Times New Roman"/>
                <w:sz w:val="20"/>
                <w:szCs w:val="20"/>
              </w:rPr>
            </w:pPr>
            <w:r w:rsidRPr="00B57C62">
              <w:rPr>
                <w:rFonts w:ascii="Times New Roman" w:hAnsi="Times New Roman" w:cs="Times New Roman"/>
                <w:b/>
                <w:sz w:val="20"/>
                <w:szCs w:val="20"/>
              </w:rPr>
              <w:t>Appn Ref: 19/</w:t>
            </w:r>
            <w:proofErr w:type="gramStart"/>
            <w:r w:rsidRPr="00B57C62">
              <w:rPr>
                <w:rFonts w:ascii="Times New Roman" w:hAnsi="Times New Roman" w:cs="Times New Roman"/>
                <w:b/>
                <w:sz w:val="20"/>
                <w:szCs w:val="20"/>
              </w:rPr>
              <w:t>0580</w:t>
            </w:r>
            <w:r>
              <w:rPr>
                <w:rFonts w:ascii="Times New Roman" w:hAnsi="Times New Roman" w:cs="Times New Roman"/>
                <w:sz w:val="20"/>
                <w:szCs w:val="20"/>
              </w:rPr>
              <w:t xml:space="preserve">  F</w:t>
            </w:r>
            <w:proofErr w:type="gramEnd"/>
            <w:r>
              <w:rPr>
                <w:rFonts w:ascii="Times New Roman" w:hAnsi="Times New Roman" w:cs="Times New Roman"/>
                <w:sz w:val="20"/>
                <w:szCs w:val="20"/>
              </w:rPr>
              <w:t xml:space="preserve"> Brown Carlisle Ltd, Cardewlees, Carlisle, CA5 6LF.  Erection Of Warehouse.  Grant Permission</w:t>
            </w:r>
          </w:p>
          <w:p w:rsidR="00EA25B3" w:rsidRPr="00DA3A1B" w:rsidRDefault="00A135DC" w:rsidP="004B617E">
            <w:pPr>
              <w:rPr>
                <w:rFonts w:ascii="Times New Roman" w:hAnsi="Times New Roman" w:cs="Times New Roman"/>
                <w:sz w:val="20"/>
                <w:szCs w:val="20"/>
              </w:rPr>
            </w:pPr>
            <w:r w:rsidRPr="00543DD4">
              <w:rPr>
                <w:rFonts w:ascii="Times New Roman" w:hAnsi="Times New Roman" w:cs="Times New Roman"/>
                <w:b/>
                <w:sz w:val="20"/>
                <w:szCs w:val="20"/>
              </w:rPr>
              <w:t>Appn Ref: 19/0331</w:t>
            </w:r>
            <w:r>
              <w:rPr>
                <w:rFonts w:ascii="Times New Roman" w:hAnsi="Times New Roman" w:cs="Times New Roman"/>
                <w:sz w:val="20"/>
                <w:szCs w:val="20"/>
              </w:rPr>
              <w:t xml:space="preserve"> Middle farm, Cumdivock, Dalston, Carlisle CA5 7JJ. Change of Use of Attached Barn to Create Granny Annexe.   Grant Permission</w:t>
            </w:r>
          </w:p>
          <w:p w:rsidR="008C1C07" w:rsidRPr="00AF1EEF" w:rsidRDefault="008C1C07" w:rsidP="008C1C07">
            <w:pPr>
              <w:rPr>
                <w:rFonts w:ascii="Times New Roman" w:hAnsi="Times New Roman" w:cs="Times New Roman"/>
                <w:sz w:val="20"/>
                <w:szCs w:val="20"/>
              </w:rPr>
            </w:pPr>
            <w:r>
              <w:rPr>
                <w:rFonts w:ascii="Times New Roman" w:hAnsi="Times New Roman" w:cs="Times New Roman"/>
                <w:b/>
                <w:sz w:val="20"/>
                <w:szCs w:val="20"/>
              </w:rPr>
              <w:t>Appn Ref</w:t>
            </w:r>
            <w:r w:rsidRPr="00AF1EEF">
              <w:rPr>
                <w:rFonts w:ascii="Times New Roman" w:hAnsi="Times New Roman" w:cs="Times New Roman"/>
                <w:sz w:val="20"/>
                <w:szCs w:val="20"/>
              </w:rPr>
              <w:t xml:space="preserve">:  </w:t>
            </w:r>
            <w:r w:rsidRPr="00AF1EEF">
              <w:rPr>
                <w:rFonts w:ascii="Times New Roman" w:hAnsi="Times New Roman" w:cs="Times New Roman"/>
                <w:b/>
                <w:sz w:val="20"/>
                <w:szCs w:val="20"/>
              </w:rPr>
              <w:t>19/</w:t>
            </w:r>
            <w:proofErr w:type="gramStart"/>
            <w:r w:rsidRPr="00AF1EEF">
              <w:rPr>
                <w:rFonts w:ascii="Times New Roman" w:hAnsi="Times New Roman" w:cs="Times New Roman"/>
                <w:b/>
                <w:sz w:val="20"/>
                <w:szCs w:val="20"/>
              </w:rPr>
              <w:t>0637</w:t>
            </w:r>
            <w:r>
              <w:rPr>
                <w:rFonts w:ascii="Times New Roman" w:hAnsi="Times New Roman" w:cs="Times New Roman"/>
                <w:b/>
                <w:sz w:val="20"/>
                <w:szCs w:val="20"/>
              </w:rPr>
              <w:t xml:space="preserve">  </w:t>
            </w:r>
            <w:r>
              <w:rPr>
                <w:rFonts w:ascii="Times New Roman" w:hAnsi="Times New Roman" w:cs="Times New Roman"/>
                <w:sz w:val="20"/>
                <w:szCs w:val="20"/>
              </w:rPr>
              <w:t>8</w:t>
            </w:r>
            <w:proofErr w:type="gramEnd"/>
            <w:r>
              <w:rPr>
                <w:rFonts w:ascii="Times New Roman" w:hAnsi="Times New Roman" w:cs="Times New Roman"/>
                <w:sz w:val="20"/>
                <w:szCs w:val="20"/>
              </w:rPr>
              <w:t xml:space="preserve"> Riverside, Dalston, Carlisle, CA5 7QG.  Two Storey Side Extension To Provide Utility Room, WC. And Hallway On Ground Floor With 1no. Bedroom Above.</w:t>
            </w:r>
          </w:p>
          <w:p w:rsidR="00463CC8" w:rsidRDefault="00463CC8" w:rsidP="00463CC8">
            <w:pPr>
              <w:rPr>
                <w:rFonts w:ascii="Times New Roman" w:hAnsi="Times New Roman" w:cs="Times New Roman"/>
                <w:sz w:val="20"/>
                <w:szCs w:val="20"/>
              </w:rPr>
            </w:pPr>
            <w:r>
              <w:rPr>
                <w:rFonts w:ascii="Times New Roman" w:hAnsi="Times New Roman" w:cs="Times New Roman"/>
                <w:b/>
                <w:sz w:val="20"/>
                <w:szCs w:val="20"/>
              </w:rPr>
              <w:t xml:space="preserve">Appn Ref: 19/0474 </w:t>
            </w:r>
            <w:r>
              <w:rPr>
                <w:rFonts w:ascii="Times New Roman" w:hAnsi="Times New Roman" w:cs="Times New Roman"/>
                <w:sz w:val="20"/>
                <w:szCs w:val="20"/>
              </w:rPr>
              <w:t>Roewath, Stockdalewath, Dalston, Carlisle CA5 7DP. Erection of Flood Defence Wall Around Property And Replacement Of Septic Tank With Packaged Treatment Plant.   Grant Permission.</w:t>
            </w:r>
          </w:p>
          <w:p w:rsidR="00F61500" w:rsidRDefault="00F61500" w:rsidP="00F61500">
            <w:pPr>
              <w:rPr>
                <w:rFonts w:ascii="Times New Roman" w:hAnsi="Times New Roman" w:cs="Times New Roman"/>
                <w:sz w:val="20"/>
                <w:szCs w:val="20"/>
              </w:rPr>
            </w:pPr>
            <w:r>
              <w:rPr>
                <w:rFonts w:ascii="Times New Roman" w:hAnsi="Times New Roman" w:cs="Times New Roman"/>
                <w:b/>
                <w:sz w:val="20"/>
                <w:szCs w:val="20"/>
              </w:rPr>
              <w:t>Appn Ref:  19/</w:t>
            </w:r>
            <w:proofErr w:type="gramStart"/>
            <w:r>
              <w:rPr>
                <w:rFonts w:ascii="Times New Roman" w:hAnsi="Times New Roman" w:cs="Times New Roman"/>
                <w:b/>
                <w:sz w:val="20"/>
                <w:szCs w:val="20"/>
              </w:rPr>
              <w:t xml:space="preserve">0659  </w:t>
            </w:r>
            <w:r>
              <w:rPr>
                <w:rFonts w:ascii="Times New Roman" w:hAnsi="Times New Roman" w:cs="Times New Roman"/>
                <w:sz w:val="20"/>
                <w:szCs w:val="20"/>
              </w:rPr>
              <w:t>Rose</w:t>
            </w:r>
            <w:proofErr w:type="gramEnd"/>
            <w:r>
              <w:rPr>
                <w:rFonts w:ascii="Times New Roman" w:hAnsi="Times New Roman" w:cs="Times New Roman"/>
                <w:sz w:val="20"/>
                <w:szCs w:val="20"/>
              </w:rPr>
              <w:t xml:space="preserve"> Castle, Dalston, Carlisle, CA5 7BZ.  Variation Of Condition 2 Of Previously Approved Permission 18/0727 (Refurbishment Of Grade 1 Listed Castle To Include Asbestos Removal; Re Wiring; Re-Plumbing; Re-Decorating, New Foul And Surface Water Drains; Replacement Roof Lanterns </w:t>
            </w:r>
            <w:r>
              <w:rPr>
                <w:rFonts w:ascii="Times New Roman" w:hAnsi="Times New Roman" w:cs="Times New Roman"/>
                <w:sz w:val="20"/>
                <w:szCs w:val="20"/>
              </w:rPr>
              <w:lastRenderedPageBreak/>
              <w:t xml:space="preserve">And New </w:t>
            </w:r>
            <w:proofErr w:type="spellStart"/>
            <w:r>
              <w:rPr>
                <w:rFonts w:ascii="Times New Roman" w:hAnsi="Times New Roman" w:cs="Times New Roman"/>
                <w:sz w:val="20"/>
                <w:szCs w:val="20"/>
              </w:rPr>
              <w:t>Laylights</w:t>
            </w:r>
            <w:proofErr w:type="spellEnd"/>
            <w:r>
              <w:rPr>
                <w:rFonts w:ascii="Times New Roman" w:hAnsi="Times New Roman" w:cs="Times New Roman"/>
                <w:sz w:val="20"/>
                <w:szCs w:val="20"/>
              </w:rPr>
              <w:t xml:space="preserve">; New </w:t>
            </w:r>
            <w:proofErr w:type="spellStart"/>
            <w:r>
              <w:rPr>
                <w:rFonts w:ascii="Times New Roman" w:hAnsi="Times New Roman" w:cs="Times New Roman"/>
                <w:sz w:val="20"/>
                <w:szCs w:val="20"/>
              </w:rPr>
              <w:t>Rooflights</w:t>
            </w:r>
            <w:proofErr w:type="spellEnd"/>
            <w:r>
              <w:rPr>
                <w:rFonts w:ascii="Times New Roman" w:hAnsi="Times New Roman" w:cs="Times New Roman"/>
                <w:sz w:val="20"/>
                <w:szCs w:val="20"/>
              </w:rPr>
              <w:t xml:space="preserve">; Repairs To Roof; New </w:t>
            </w:r>
            <w:proofErr w:type="spellStart"/>
            <w:r>
              <w:rPr>
                <w:rFonts w:ascii="Times New Roman" w:hAnsi="Times New Roman" w:cs="Times New Roman"/>
                <w:sz w:val="20"/>
                <w:szCs w:val="20"/>
              </w:rPr>
              <w:t>En</w:t>
            </w:r>
            <w:proofErr w:type="spellEnd"/>
            <w:r>
              <w:rPr>
                <w:rFonts w:ascii="Times New Roman" w:hAnsi="Times New Roman" w:cs="Times New Roman"/>
                <w:sz w:val="20"/>
                <w:szCs w:val="20"/>
              </w:rPr>
              <w:t>-Suite Bath And Shower Rooms; New Lift; New Entrance Lobby And New West Facing Dance Floor; New Kitchens And Plantroom) (LBC) To Amend The Approved Documents As Stated Within The Application.  Grant Permission.</w:t>
            </w:r>
          </w:p>
          <w:p w:rsidR="00F61500" w:rsidRDefault="00F61500" w:rsidP="00463CC8">
            <w:pPr>
              <w:rPr>
                <w:rFonts w:ascii="Times New Roman" w:hAnsi="Times New Roman" w:cs="Times New Roman"/>
                <w:sz w:val="20"/>
                <w:szCs w:val="20"/>
              </w:rPr>
            </w:pPr>
          </w:p>
          <w:p w:rsidR="00AF1EEF" w:rsidRDefault="001351AE" w:rsidP="004B617E">
            <w:pPr>
              <w:rPr>
                <w:rFonts w:ascii="Times New Roman" w:hAnsi="Times New Roman" w:cs="Times New Roman"/>
                <w:b/>
                <w:sz w:val="20"/>
                <w:szCs w:val="20"/>
              </w:rPr>
            </w:pPr>
            <w:r>
              <w:rPr>
                <w:rFonts w:ascii="Times New Roman" w:hAnsi="Times New Roman" w:cs="Times New Roman"/>
                <w:b/>
                <w:sz w:val="20"/>
                <w:szCs w:val="20"/>
              </w:rPr>
              <w:t>A</w:t>
            </w:r>
            <w:r w:rsidR="00AF1EEF">
              <w:rPr>
                <w:rFonts w:ascii="Times New Roman" w:hAnsi="Times New Roman" w:cs="Times New Roman"/>
                <w:b/>
                <w:sz w:val="20"/>
                <w:szCs w:val="20"/>
              </w:rPr>
              <w:t>pplications:</w:t>
            </w:r>
          </w:p>
          <w:p w:rsidR="00E6446D" w:rsidRPr="00E6446D" w:rsidRDefault="00E6446D" w:rsidP="004B617E">
            <w:pPr>
              <w:rPr>
                <w:rFonts w:ascii="Times New Roman" w:hAnsi="Times New Roman" w:cs="Times New Roman"/>
                <w:sz w:val="20"/>
                <w:szCs w:val="20"/>
              </w:rPr>
            </w:pPr>
            <w:r>
              <w:rPr>
                <w:rFonts w:ascii="Times New Roman" w:hAnsi="Times New Roman" w:cs="Times New Roman"/>
                <w:b/>
                <w:sz w:val="20"/>
                <w:szCs w:val="20"/>
              </w:rPr>
              <w:t xml:space="preserve">Appn Ref: 19/0680 </w:t>
            </w:r>
            <w:r>
              <w:rPr>
                <w:rFonts w:ascii="Times New Roman" w:hAnsi="Times New Roman" w:cs="Times New Roman"/>
                <w:sz w:val="20"/>
                <w:szCs w:val="20"/>
              </w:rPr>
              <w:t>11 Low Moorlands, Dalston, Carlisle CA5 7NX.  Demolition of Existing Garage and Conservatory; Erection of Single Storey Rear Extension To Provide Kitchen And Detached Garage.</w:t>
            </w:r>
          </w:p>
          <w:p w:rsidR="00E6446D" w:rsidRDefault="00E6446D" w:rsidP="004B617E">
            <w:pPr>
              <w:rPr>
                <w:rFonts w:ascii="Times New Roman" w:hAnsi="Times New Roman" w:cs="Times New Roman"/>
                <w:sz w:val="20"/>
                <w:szCs w:val="20"/>
              </w:rPr>
            </w:pPr>
            <w:r>
              <w:rPr>
                <w:rFonts w:ascii="Times New Roman" w:hAnsi="Times New Roman" w:cs="Times New Roman"/>
                <w:b/>
                <w:sz w:val="20"/>
                <w:szCs w:val="20"/>
              </w:rPr>
              <w:t>Appn Ref: 19/</w:t>
            </w:r>
            <w:proofErr w:type="gramStart"/>
            <w:r>
              <w:rPr>
                <w:rFonts w:ascii="Times New Roman" w:hAnsi="Times New Roman" w:cs="Times New Roman"/>
                <w:b/>
                <w:sz w:val="20"/>
                <w:szCs w:val="20"/>
              </w:rPr>
              <w:t xml:space="preserve">0689 </w:t>
            </w:r>
            <w:r>
              <w:rPr>
                <w:rFonts w:ascii="Times New Roman" w:hAnsi="Times New Roman" w:cs="Times New Roman"/>
                <w:sz w:val="20"/>
                <w:szCs w:val="20"/>
              </w:rPr>
              <w:t xml:space="preserve"> Land</w:t>
            </w:r>
            <w:proofErr w:type="gramEnd"/>
            <w:r>
              <w:rPr>
                <w:rFonts w:ascii="Times New Roman" w:hAnsi="Times New Roman" w:cs="Times New Roman"/>
                <w:sz w:val="20"/>
                <w:szCs w:val="20"/>
              </w:rPr>
              <w:t xml:space="preserve"> To East of Orton Grange Roundabout, Orton Grange, Carlisle, CA5 6LA.  Erection of 1no. Dwelling.</w:t>
            </w:r>
          </w:p>
          <w:p w:rsidR="00C020A7" w:rsidRDefault="00C020A7" w:rsidP="004B617E">
            <w:pPr>
              <w:rPr>
                <w:rFonts w:ascii="Times New Roman" w:hAnsi="Times New Roman" w:cs="Times New Roman"/>
                <w:sz w:val="20"/>
                <w:szCs w:val="20"/>
              </w:rPr>
            </w:pPr>
            <w:r w:rsidRPr="00C020A7">
              <w:rPr>
                <w:rFonts w:ascii="Times New Roman" w:hAnsi="Times New Roman" w:cs="Times New Roman"/>
                <w:b/>
                <w:sz w:val="20"/>
                <w:szCs w:val="20"/>
              </w:rPr>
              <w:t xml:space="preserve">Appn Ref: 19/0056 </w:t>
            </w:r>
            <w:proofErr w:type="gramStart"/>
            <w:r w:rsidRPr="00C020A7">
              <w:rPr>
                <w:rFonts w:ascii="Times New Roman" w:hAnsi="Times New Roman" w:cs="Times New Roman"/>
                <w:b/>
                <w:sz w:val="20"/>
                <w:szCs w:val="20"/>
              </w:rPr>
              <w:t xml:space="preserve">S211  </w:t>
            </w:r>
            <w:r>
              <w:rPr>
                <w:rFonts w:ascii="Times New Roman" w:hAnsi="Times New Roman" w:cs="Times New Roman"/>
                <w:sz w:val="20"/>
                <w:szCs w:val="20"/>
              </w:rPr>
              <w:t>Forge</w:t>
            </w:r>
            <w:proofErr w:type="gramEnd"/>
            <w:r>
              <w:rPr>
                <w:rFonts w:ascii="Times New Roman" w:hAnsi="Times New Roman" w:cs="Times New Roman"/>
                <w:sz w:val="20"/>
                <w:szCs w:val="20"/>
              </w:rPr>
              <w:t xml:space="preserve"> Mill, 1 The Forge, Dalston, Carlisle CA5 7QP.  Removal of Unsafe Limb on Wild Bird Cherry Tree in Dalston Conservation area.</w:t>
            </w:r>
          </w:p>
          <w:p w:rsidR="00C3667C" w:rsidRPr="00C3667C" w:rsidRDefault="00C3667C" w:rsidP="004B617E">
            <w:pPr>
              <w:rPr>
                <w:rFonts w:ascii="Times New Roman" w:hAnsi="Times New Roman" w:cs="Times New Roman"/>
                <w:color w:val="FF0000"/>
                <w:sz w:val="20"/>
                <w:szCs w:val="20"/>
              </w:rPr>
            </w:pPr>
            <w:r w:rsidRPr="00C3667C">
              <w:rPr>
                <w:rFonts w:ascii="Times New Roman" w:hAnsi="Times New Roman" w:cs="Times New Roman"/>
                <w:color w:val="FF0000"/>
                <w:sz w:val="20"/>
                <w:szCs w:val="20"/>
              </w:rPr>
              <w:t>Appn Ref: 19/0766.  Land adjacent To Townhead Road, Dalston, Carlisle.  Erection Of a Steel Framed Agricultural Shed (</w:t>
            </w:r>
            <w:proofErr w:type="spellStart"/>
            <w:r w:rsidRPr="00C3667C">
              <w:rPr>
                <w:rFonts w:ascii="Times New Roman" w:hAnsi="Times New Roman" w:cs="Times New Roman"/>
                <w:color w:val="FF0000"/>
                <w:sz w:val="20"/>
                <w:szCs w:val="20"/>
              </w:rPr>
              <w:t>Retrospectice</w:t>
            </w:r>
            <w:proofErr w:type="spellEnd"/>
            <w:r w:rsidRPr="00C3667C">
              <w:rPr>
                <w:rFonts w:ascii="Times New Roman" w:hAnsi="Times New Roman" w:cs="Times New Roman"/>
                <w:color w:val="FF0000"/>
                <w:sz w:val="20"/>
                <w:szCs w:val="20"/>
              </w:rPr>
              <w:t>)</w:t>
            </w:r>
          </w:p>
          <w:p w:rsidR="00D73180" w:rsidRDefault="00D73180" w:rsidP="00D15170">
            <w:pPr>
              <w:rPr>
                <w:rFonts w:ascii="Times New Roman" w:hAnsi="Times New Roman" w:cs="Times New Roman"/>
                <w:b/>
                <w:sz w:val="20"/>
                <w:szCs w:val="20"/>
              </w:rPr>
            </w:pPr>
          </w:p>
          <w:p w:rsidR="00DC02BE" w:rsidRDefault="00AF5F71" w:rsidP="00D15170">
            <w:pPr>
              <w:rPr>
                <w:rFonts w:ascii="Times New Roman" w:hAnsi="Times New Roman" w:cs="Times New Roman"/>
                <w:b/>
                <w:sz w:val="20"/>
                <w:szCs w:val="20"/>
              </w:rPr>
            </w:pPr>
            <w:r>
              <w:rPr>
                <w:rFonts w:ascii="Times New Roman" w:hAnsi="Times New Roman" w:cs="Times New Roman"/>
                <w:b/>
                <w:sz w:val="20"/>
                <w:szCs w:val="20"/>
              </w:rPr>
              <w:t xml:space="preserve">3. </w:t>
            </w:r>
            <w:r w:rsidR="002B0072">
              <w:rPr>
                <w:rFonts w:ascii="Times New Roman" w:hAnsi="Times New Roman" w:cs="Times New Roman"/>
                <w:b/>
                <w:sz w:val="20"/>
                <w:szCs w:val="20"/>
              </w:rPr>
              <w:t>Co-option Councillor to the Dalston Ward</w:t>
            </w:r>
          </w:p>
          <w:p w:rsidR="00D73180" w:rsidRDefault="00D73180" w:rsidP="00D15170">
            <w:pPr>
              <w:rPr>
                <w:rFonts w:ascii="Times New Roman" w:hAnsi="Times New Roman" w:cs="Times New Roman"/>
                <w:b/>
                <w:sz w:val="20"/>
                <w:szCs w:val="20"/>
              </w:rPr>
            </w:pPr>
          </w:p>
          <w:p w:rsidR="009C3FC3" w:rsidRDefault="00AF5F71" w:rsidP="00D15170">
            <w:pPr>
              <w:rPr>
                <w:rFonts w:ascii="Times New Roman" w:hAnsi="Times New Roman" w:cs="Times New Roman"/>
                <w:b/>
                <w:sz w:val="20"/>
                <w:szCs w:val="20"/>
              </w:rPr>
            </w:pPr>
            <w:r>
              <w:rPr>
                <w:rFonts w:ascii="Times New Roman" w:hAnsi="Times New Roman" w:cs="Times New Roman"/>
                <w:b/>
                <w:sz w:val="20"/>
                <w:szCs w:val="20"/>
              </w:rPr>
              <w:t>4</w:t>
            </w:r>
            <w:r w:rsidR="004D4722" w:rsidRPr="0054154D">
              <w:rPr>
                <w:rFonts w:ascii="Times New Roman" w:hAnsi="Times New Roman" w:cs="Times New Roman"/>
                <w:b/>
                <w:sz w:val="20"/>
                <w:szCs w:val="20"/>
              </w:rPr>
              <w:t>. Clerk and Chairman Report</w:t>
            </w:r>
          </w:p>
          <w:p w:rsidR="002F08CF" w:rsidRPr="002F08CF" w:rsidRDefault="002F08CF" w:rsidP="002F08CF">
            <w:pPr>
              <w:pStyle w:val="ListParagraph"/>
              <w:numPr>
                <w:ilvl w:val="0"/>
                <w:numId w:val="29"/>
              </w:numPr>
              <w:rPr>
                <w:rFonts w:ascii="Times New Roman" w:hAnsi="Times New Roman" w:cs="Times New Roman"/>
                <w:b/>
                <w:sz w:val="20"/>
                <w:szCs w:val="20"/>
              </w:rPr>
            </w:pPr>
            <w:r>
              <w:rPr>
                <w:rFonts w:ascii="Times New Roman" w:hAnsi="Times New Roman" w:cs="Times New Roman"/>
                <w:sz w:val="20"/>
                <w:szCs w:val="20"/>
              </w:rPr>
              <w:t>Village Traffic Warden Visits.</w:t>
            </w:r>
          </w:p>
          <w:p w:rsidR="002F08CF" w:rsidRPr="002F08CF" w:rsidRDefault="002F08CF" w:rsidP="002F08CF">
            <w:pPr>
              <w:pStyle w:val="ListParagraph"/>
              <w:numPr>
                <w:ilvl w:val="0"/>
                <w:numId w:val="29"/>
              </w:numPr>
              <w:rPr>
                <w:rFonts w:ascii="Times New Roman" w:hAnsi="Times New Roman" w:cs="Times New Roman"/>
                <w:b/>
                <w:sz w:val="20"/>
                <w:szCs w:val="20"/>
              </w:rPr>
            </w:pPr>
            <w:r>
              <w:rPr>
                <w:rFonts w:ascii="Times New Roman" w:hAnsi="Times New Roman" w:cs="Times New Roman"/>
                <w:sz w:val="20"/>
                <w:szCs w:val="20"/>
              </w:rPr>
              <w:t>St Cuthberts Garden Village Stakeholder Workshop 10am-12.30pm Friday 11</w:t>
            </w:r>
            <w:r w:rsidRPr="002F08CF">
              <w:rPr>
                <w:rFonts w:ascii="Times New Roman" w:hAnsi="Times New Roman" w:cs="Times New Roman"/>
                <w:sz w:val="20"/>
                <w:szCs w:val="20"/>
                <w:vertAlign w:val="superscript"/>
              </w:rPr>
              <w:t>th</w:t>
            </w:r>
            <w:r>
              <w:rPr>
                <w:rFonts w:ascii="Times New Roman" w:hAnsi="Times New Roman" w:cs="Times New Roman"/>
                <w:sz w:val="20"/>
                <w:szCs w:val="20"/>
              </w:rPr>
              <w:t xml:space="preserve"> October 2019 Patterson Suite, Carlisle Racecourse.</w:t>
            </w:r>
          </w:p>
          <w:p w:rsidR="00136062" w:rsidRPr="00341776" w:rsidRDefault="00081272" w:rsidP="00081272">
            <w:pPr>
              <w:pStyle w:val="ListParagraph"/>
              <w:numPr>
                <w:ilvl w:val="0"/>
                <w:numId w:val="29"/>
              </w:numPr>
              <w:rPr>
                <w:rFonts w:ascii="Times New Roman" w:hAnsi="Times New Roman" w:cs="Times New Roman"/>
                <w:b/>
                <w:sz w:val="20"/>
                <w:szCs w:val="20"/>
              </w:rPr>
            </w:pPr>
            <w:r>
              <w:rPr>
                <w:rFonts w:ascii="Times New Roman" w:hAnsi="Times New Roman" w:cs="Times New Roman"/>
                <w:sz w:val="20"/>
                <w:szCs w:val="20"/>
              </w:rPr>
              <w:t>Drain installed triangle by the Cumberland Building society.</w:t>
            </w:r>
          </w:p>
          <w:p w:rsidR="00341776" w:rsidRPr="00081000" w:rsidRDefault="00341776" w:rsidP="00081272">
            <w:pPr>
              <w:pStyle w:val="ListParagraph"/>
              <w:numPr>
                <w:ilvl w:val="0"/>
                <w:numId w:val="29"/>
              </w:numPr>
              <w:rPr>
                <w:rFonts w:ascii="Times New Roman" w:hAnsi="Times New Roman" w:cs="Times New Roman"/>
                <w:b/>
                <w:sz w:val="20"/>
                <w:szCs w:val="20"/>
              </w:rPr>
            </w:pPr>
            <w:r>
              <w:rPr>
                <w:rFonts w:ascii="Times New Roman" w:hAnsi="Times New Roman" w:cs="Times New Roman"/>
                <w:sz w:val="20"/>
                <w:szCs w:val="20"/>
              </w:rPr>
              <w:t>CALC 2019 Annual General Meeting 9</w:t>
            </w:r>
            <w:r w:rsidRPr="00341776">
              <w:rPr>
                <w:rFonts w:ascii="Times New Roman" w:hAnsi="Times New Roman" w:cs="Times New Roman"/>
                <w:sz w:val="20"/>
                <w:szCs w:val="20"/>
                <w:vertAlign w:val="superscript"/>
              </w:rPr>
              <w:t>th</w:t>
            </w:r>
            <w:r>
              <w:rPr>
                <w:rFonts w:ascii="Times New Roman" w:hAnsi="Times New Roman" w:cs="Times New Roman"/>
                <w:sz w:val="20"/>
                <w:szCs w:val="20"/>
              </w:rPr>
              <w:t xml:space="preserve"> November 2019 at 10.30.</w:t>
            </w:r>
          </w:p>
          <w:p w:rsidR="00081000" w:rsidRPr="00081000" w:rsidRDefault="00081000" w:rsidP="00081272">
            <w:pPr>
              <w:pStyle w:val="ListParagraph"/>
              <w:numPr>
                <w:ilvl w:val="0"/>
                <w:numId w:val="29"/>
              </w:numPr>
              <w:rPr>
                <w:rFonts w:ascii="Times New Roman" w:hAnsi="Times New Roman" w:cs="Times New Roman"/>
                <w:b/>
                <w:sz w:val="20"/>
                <w:szCs w:val="20"/>
              </w:rPr>
            </w:pPr>
            <w:r>
              <w:rPr>
                <w:rFonts w:ascii="Times New Roman" w:hAnsi="Times New Roman" w:cs="Times New Roman"/>
                <w:color w:val="FF0000"/>
                <w:sz w:val="20"/>
                <w:szCs w:val="20"/>
              </w:rPr>
              <w:t>Mike Lowther quote hedge Glave Hill car park.  To decide if Beech tree is to be left.</w:t>
            </w:r>
          </w:p>
          <w:p w:rsidR="00081000" w:rsidRPr="00081000" w:rsidRDefault="00081000" w:rsidP="00081272">
            <w:pPr>
              <w:pStyle w:val="ListParagraph"/>
              <w:numPr>
                <w:ilvl w:val="0"/>
                <w:numId w:val="29"/>
              </w:numPr>
              <w:rPr>
                <w:rFonts w:ascii="Times New Roman" w:hAnsi="Times New Roman" w:cs="Times New Roman"/>
                <w:b/>
                <w:sz w:val="20"/>
                <w:szCs w:val="20"/>
              </w:rPr>
            </w:pPr>
            <w:r>
              <w:rPr>
                <w:rFonts w:ascii="Times New Roman" w:hAnsi="Times New Roman" w:cs="Times New Roman"/>
                <w:color w:val="FF0000"/>
                <w:sz w:val="20"/>
                <w:szCs w:val="20"/>
              </w:rPr>
              <w:t>Bus shelter graffiti.</w:t>
            </w:r>
          </w:p>
          <w:p w:rsidR="00081000" w:rsidRPr="00081000" w:rsidRDefault="00081000" w:rsidP="00081000">
            <w:pPr>
              <w:rPr>
                <w:rFonts w:ascii="Times New Roman" w:hAnsi="Times New Roman" w:cs="Times New Roman"/>
                <w:b/>
                <w:sz w:val="20"/>
                <w:szCs w:val="20"/>
              </w:rPr>
            </w:pPr>
          </w:p>
          <w:p w:rsidR="00081272" w:rsidRPr="00081272" w:rsidRDefault="00081272" w:rsidP="00081272">
            <w:pPr>
              <w:rPr>
                <w:rFonts w:ascii="Times New Roman" w:hAnsi="Times New Roman" w:cs="Times New Roman"/>
                <w:b/>
                <w:sz w:val="20"/>
                <w:szCs w:val="20"/>
              </w:rPr>
            </w:pPr>
          </w:p>
          <w:p w:rsidR="005A3344" w:rsidRDefault="00AF5F71" w:rsidP="005B1DD6">
            <w:pPr>
              <w:rPr>
                <w:rFonts w:ascii="Times New Roman" w:hAnsi="Times New Roman" w:cs="Times New Roman"/>
                <w:b/>
                <w:sz w:val="20"/>
                <w:szCs w:val="20"/>
              </w:rPr>
            </w:pPr>
            <w:r>
              <w:rPr>
                <w:rFonts w:ascii="Times New Roman" w:hAnsi="Times New Roman" w:cs="Times New Roman"/>
                <w:b/>
                <w:sz w:val="20"/>
                <w:szCs w:val="20"/>
              </w:rPr>
              <w:t>5</w:t>
            </w:r>
            <w:r w:rsidR="00896253">
              <w:rPr>
                <w:rFonts w:ascii="Times New Roman" w:hAnsi="Times New Roman" w:cs="Times New Roman"/>
                <w:b/>
              </w:rPr>
              <w:t xml:space="preserve">. </w:t>
            </w:r>
            <w:r w:rsidR="00245172" w:rsidRPr="00245172">
              <w:rPr>
                <w:rFonts w:ascii="Times New Roman" w:hAnsi="Times New Roman" w:cs="Times New Roman"/>
                <w:b/>
                <w:sz w:val="20"/>
                <w:szCs w:val="20"/>
              </w:rPr>
              <w:t>Correspondence</w:t>
            </w:r>
          </w:p>
          <w:p w:rsidR="00061F96" w:rsidRPr="00061F96" w:rsidRDefault="00061F96" w:rsidP="00061F96">
            <w:pPr>
              <w:pStyle w:val="ListParagraph"/>
              <w:numPr>
                <w:ilvl w:val="0"/>
                <w:numId w:val="30"/>
              </w:numPr>
              <w:rPr>
                <w:rFonts w:ascii="Times New Roman" w:hAnsi="Times New Roman" w:cs="Times New Roman"/>
                <w:b/>
                <w:sz w:val="20"/>
                <w:szCs w:val="20"/>
              </w:rPr>
            </w:pPr>
            <w:r>
              <w:rPr>
                <w:rFonts w:ascii="Times New Roman" w:hAnsi="Times New Roman" w:cs="Times New Roman"/>
                <w:sz w:val="20"/>
                <w:szCs w:val="20"/>
              </w:rPr>
              <w:t>Correspondence regarding Yetlands Rd.</w:t>
            </w:r>
          </w:p>
          <w:p w:rsidR="00D73180" w:rsidRPr="00066C5C" w:rsidRDefault="00D73180" w:rsidP="00D73180">
            <w:pPr>
              <w:pStyle w:val="ListParagraph"/>
              <w:numPr>
                <w:ilvl w:val="0"/>
                <w:numId w:val="28"/>
              </w:numPr>
              <w:rPr>
                <w:rFonts w:ascii="Times New Roman" w:hAnsi="Times New Roman" w:cs="Times New Roman"/>
                <w:b/>
                <w:sz w:val="20"/>
                <w:szCs w:val="20"/>
              </w:rPr>
            </w:pPr>
            <w:r>
              <w:rPr>
                <w:rFonts w:ascii="Times New Roman" w:hAnsi="Times New Roman" w:cs="Times New Roman"/>
                <w:sz w:val="20"/>
                <w:szCs w:val="20"/>
              </w:rPr>
              <w:t xml:space="preserve">Correspondence Cumbria High Sherriff regarding roaming </w:t>
            </w:r>
            <w:proofErr w:type="spellStart"/>
            <w:r>
              <w:rPr>
                <w:rFonts w:ascii="Times New Roman" w:hAnsi="Times New Roman" w:cs="Times New Roman"/>
                <w:sz w:val="20"/>
                <w:szCs w:val="20"/>
              </w:rPr>
              <w:t>lurcher</w:t>
            </w:r>
            <w:proofErr w:type="spellEnd"/>
            <w:r>
              <w:rPr>
                <w:rFonts w:ascii="Times New Roman" w:hAnsi="Times New Roman" w:cs="Times New Roman"/>
                <w:sz w:val="20"/>
                <w:szCs w:val="20"/>
              </w:rPr>
              <w:t xml:space="preserve"> dogs in the village.</w:t>
            </w:r>
          </w:p>
          <w:p w:rsidR="00066C5C" w:rsidRPr="00164839" w:rsidRDefault="00066C5C" w:rsidP="00D73180">
            <w:pPr>
              <w:pStyle w:val="ListParagraph"/>
              <w:numPr>
                <w:ilvl w:val="0"/>
                <w:numId w:val="28"/>
              </w:numPr>
              <w:rPr>
                <w:rFonts w:ascii="Times New Roman" w:hAnsi="Times New Roman" w:cs="Times New Roman"/>
                <w:b/>
                <w:sz w:val="20"/>
                <w:szCs w:val="20"/>
              </w:rPr>
            </w:pPr>
            <w:r>
              <w:rPr>
                <w:rFonts w:ascii="Times New Roman" w:hAnsi="Times New Roman" w:cs="Times New Roman"/>
                <w:sz w:val="20"/>
                <w:szCs w:val="20"/>
              </w:rPr>
              <w:t>Correspondence regarding proposed restriction signs on bridge below Flatt Bank Farm.</w:t>
            </w:r>
          </w:p>
          <w:p w:rsidR="00164839" w:rsidRPr="00735A41" w:rsidRDefault="00164839" w:rsidP="00D73180">
            <w:pPr>
              <w:pStyle w:val="ListParagraph"/>
              <w:numPr>
                <w:ilvl w:val="0"/>
                <w:numId w:val="28"/>
              </w:numPr>
              <w:rPr>
                <w:rFonts w:ascii="Times New Roman" w:hAnsi="Times New Roman" w:cs="Times New Roman"/>
                <w:b/>
                <w:sz w:val="20"/>
                <w:szCs w:val="20"/>
              </w:rPr>
            </w:pPr>
            <w:r>
              <w:rPr>
                <w:rFonts w:ascii="Times New Roman" w:hAnsi="Times New Roman" w:cs="Times New Roman"/>
                <w:sz w:val="20"/>
                <w:szCs w:val="20"/>
              </w:rPr>
              <w:t>Request for seat on Walk Mill, Riverside.</w:t>
            </w:r>
          </w:p>
          <w:p w:rsidR="00735A41" w:rsidRPr="00F56735" w:rsidRDefault="00735A41" w:rsidP="00D73180">
            <w:pPr>
              <w:pStyle w:val="ListParagraph"/>
              <w:numPr>
                <w:ilvl w:val="0"/>
                <w:numId w:val="28"/>
              </w:numPr>
              <w:rPr>
                <w:rFonts w:ascii="Times New Roman" w:hAnsi="Times New Roman" w:cs="Times New Roman"/>
                <w:b/>
                <w:color w:val="FF0000"/>
                <w:sz w:val="20"/>
                <w:szCs w:val="20"/>
              </w:rPr>
            </w:pPr>
            <w:r w:rsidRPr="00735A41">
              <w:rPr>
                <w:rFonts w:ascii="Times New Roman" w:hAnsi="Times New Roman" w:cs="Times New Roman"/>
                <w:color w:val="FF0000"/>
                <w:sz w:val="20"/>
                <w:szCs w:val="20"/>
              </w:rPr>
              <w:t xml:space="preserve">Correspondence regarding broadband from residents at </w:t>
            </w:r>
            <w:proofErr w:type="spellStart"/>
            <w:r w:rsidRPr="00735A41">
              <w:rPr>
                <w:rFonts w:ascii="Times New Roman" w:hAnsi="Times New Roman" w:cs="Times New Roman"/>
                <w:color w:val="FF0000"/>
                <w:sz w:val="20"/>
                <w:szCs w:val="20"/>
              </w:rPr>
              <w:t>Blackdish</w:t>
            </w:r>
            <w:proofErr w:type="spellEnd"/>
            <w:r w:rsidRPr="00735A41">
              <w:rPr>
                <w:rFonts w:ascii="Times New Roman" w:hAnsi="Times New Roman" w:cs="Times New Roman"/>
                <w:color w:val="FF0000"/>
                <w:sz w:val="20"/>
                <w:szCs w:val="20"/>
              </w:rPr>
              <w:t>, Lakerigg and the Gill.</w:t>
            </w:r>
          </w:p>
          <w:p w:rsidR="00F56735" w:rsidRPr="00735A41" w:rsidRDefault="00F56735" w:rsidP="00D73180">
            <w:pPr>
              <w:pStyle w:val="ListParagraph"/>
              <w:numPr>
                <w:ilvl w:val="0"/>
                <w:numId w:val="28"/>
              </w:numPr>
              <w:rPr>
                <w:rFonts w:ascii="Times New Roman" w:hAnsi="Times New Roman" w:cs="Times New Roman"/>
                <w:b/>
                <w:color w:val="FF0000"/>
                <w:sz w:val="20"/>
                <w:szCs w:val="20"/>
              </w:rPr>
            </w:pPr>
            <w:r>
              <w:rPr>
                <w:rFonts w:ascii="Times New Roman" w:hAnsi="Times New Roman" w:cs="Times New Roman"/>
                <w:color w:val="FF0000"/>
                <w:sz w:val="20"/>
                <w:szCs w:val="20"/>
              </w:rPr>
              <w:t>Overgrown hedge on the right hand side of the Road past Village House.</w:t>
            </w:r>
            <w:bookmarkStart w:id="0" w:name="_GoBack"/>
            <w:bookmarkEnd w:id="0"/>
          </w:p>
          <w:p w:rsidR="00D73180" w:rsidRPr="00D73180" w:rsidRDefault="00D73180" w:rsidP="00D73180">
            <w:pPr>
              <w:pStyle w:val="ListParagraph"/>
              <w:rPr>
                <w:rFonts w:ascii="Times New Roman" w:hAnsi="Times New Roman" w:cs="Times New Roman"/>
                <w:b/>
                <w:sz w:val="20"/>
                <w:szCs w:val="20"/>
              </w:rPr>
            </w:pPr>
          </w:p>
          <w:p w:rsidR="00F62010" w:rsidRDefault="00AF5F71" w:rsidP="00F62010">
            <w:pPr>
              <w:rPr>
                <w:rFonts w:ascii="Times New Roman" w:hAnsi="Times New Roman" w:cs="Times New Roman"/>
                <w:b/>
                <w:sz w:val="20"/>
                <w:szCs w:val="20"/>
              </w:rPr>
            </w:pPr>
            <w:r>
              <w:rPr>
                <w:rFonts w:ascii="Times New Roman" w:hAnsi="Times New Roman" w:cs="Times New Roman"/>
                <w:b/>
                <w:sz w:val="20"/>
                <w:szCs w:val="20"/>
              </w:rPr>
              <w:t>6</w:t>
            </w:r>
            <w:r w:rsidR="00D73180">
              <w:rPr>
                <w:rFonts w:ascii="Times New Roman" w:hAnsi="Times New Roman" w:cs="Times New Roman"/>
                <w:b/>
                <w:sz w:val="20"/>
                <w:szCs w:val="20"/>
              </w:rPr>
              <w:t>.  Dalston Neighbourhood Plan</w:t>
            </w:r>
          </w:p>
          <w:p w:rsidR="00D73180" w:rsidRPr="00D73180" w:rsidRDefault="00D73180" w:rsidP="00D73180">
            <w:pPr>
              <w:pStyle w:val="ListParagraph"/>
              <w:numPr>
                <w:ilvl w:val="0"/>
                <w:numId w:val="28"/>
              </w:numPr>
              <w:rPr>
                <w:rFonts w:ascii="Times New Roman" w:hAnsi="Times New Roman" w:cs="Times New Roman"/>
                <w:b/>
                <w:sz w:val="20"/>
                <w:szCs w:val="20"/>
              </w:rPr>
            </w:pPr>
            <w:r>
              <w:rPr>
                <w:rFonts w:ascii="Times New Roman" w:hAnsi="Times New Roman" w:cs="Times New Roman"/>
                <w:sz w:val="20"/>
                <w:szCs w:val="20"/>
              </w:rPr>
              <w:t>To form a small working group to update and review the plan.</w:t>
            </w:r>
          </w:p>
          <w:p w:rsidR="00D73180" w:rsidRDefault="00D73180" w:rsidP="00D73180">
            <w:pPr>
              <w:rPr>
                <w:rFonts w:ascii="Times New Roman" w:hAnsi="Times New Roman" w:cs="Times New Roman"/>
                <w:b/>
                <w:sz w:val="20"/>
                <w:szCs w:val="20"/>
              </w:rPr>
            </w:pPr>
          </w:p>
          <w:p w:rsidR="00D73180" w:rsidRDefault="00AF5F71" w:rsidP="00D73180">
            <w:pPr>
              <w:rPr>
                <w:rFonts w:ascii="Times New Roman" w:hAnsi="Times New Roman" w:cs="Times New Roman"/>
                <w:b/>
                <w:sz w:val="20"/>
                <w:szCs w:val="20"/>
              </w:rPr>
            </w:pPr>
            <w:r>
              <w:rPr>
                <w:rFonts w:ascii="Times New Roman" w:hAnsi="Times New Roman" w:cs="Times New Roman"/>
                <w:b/>
                <w:sz w:val="20"/>
                <w:szCs w:val="20"/>
              </w:rPr>
              <w:t>7</w:t>
            </w:r>
            <w:r w:rsidR="00D73180">
              <w:rPr>
                <w:rFonts w:ascii="Times New Roman" w:hAnsi="Times New Roman" w:cs="Times New Roman"/>
                <w:b/>
                <w:sz w:val="20"/>
                <w:szCs w:val="20"/>
              </w:rPr>
              <w:t>.  Office closure</w:t>
            </w:r>
          </w:p>
          <w:p w:rsidR="00D73180" w:rsidRPr="00D73180" w:rsidRDefault="00D73180" w:rsidP="00D73180">
            <w:pPr>
              <w:pStyle w:val="ListParagraph"/>
              <w:numPr>
                <w:ilvl w:val="0"/>
                <w:numId w:val="28"/>
              </w:numPr>
              <w:rPr>
                <w:rFonts w:ascii="Times New Roman" w:hAnsi="Times New Roman" w:cs="Times New Roman"/>
                <w:b/>
                <w:sz w:val="20"/>
                <w:szCs w:val="20"/>
              </w:rPr>
            </w:pPr>
            <w:r>
              <w:rPr>
                <w:rFonts w:ascii="Times New Roman" w:hAnsi="Times New Roman" w:cs="Times New Roman"/>
                <w:sz w:val="20"/>
                <w:szCs w:val="20"/>
              </w:rPr>
              <w:t>Christmas office closure.</w:t>
            </w:r>
          </w:p>
          <w:p w:rsidR="007A6FEC" w:rsidRDefault="007A6FEC" w:rsidP="00D73180">
            <w:pPr>
              <w:rPr>
                <w:rFonts w:ascii="Times New Roman" w:hAnsi="Times New Roman" w:cs="Times New Roman"/>
                <w:b/>
                <w:sz w:val="20"/>
                <w:szCs w:val="20"/>
              </w:rPr>
            </w:pPr>
          </w:p>
          <w:p w:rsidR="00D73180" w:rsidRDefault="00AF5F71" w:rsidP="00D73180">
            <w:pPr>
              <w:rPr>
                <w:rFonts w:ascii="Times New Roman" w:hAnsi="Times New Roman" w:cs="Times New Roman"/>
                <w:b/>
                <w:sz w:val="20"/>
                <w:szCs w:val="20"/>
              </w:rPr>
            </w:pPr>
            <w:r>
              <w:rPr>
                <w:rFonts w:ascii="Times New Roman" w:hAnsi="Times New Roman" w:cs="Times New Roman"/>
                <w:b/>
                <w:sz w:val="20"/>
                <w:szCs w:val="20"/>
              </w:rPr>
              <w:t>8</w:t>
            </w:r>
            <w:r w:rsidR="00D73180">
              <w:rPr>
                <w:rFonts w:ascii="Times New Roman" w:hAnsi="Times New Roman" w:cs="Times New Roman"/>
                <w:b/>
                <w:sz w:val="20"/>
                <w:szCs w:val="20"/>
              </w:rPr>
              <w:t xml:space="preserve">.  </w:t>
            </w:r>
            <w:r w:rsidR="00D00ABF">
              <w:rPr>
                <w:rFonts w:ascii="Times New Roman" w:hAnsi="Times New Roman" w:cs="Times New Roman"/>
                <w:b/>
                <w:sz w:val="20"/>
                <w:szCs w:val="20"/>
              </w:rPr>
              <w:t>Information Board</w:t>
            </w:r>
          </w:p>
          <w:p w:rsidR="00D73180" w:rsidRDefault="00D73180" w:rsidP="00D73180">
            <w:pPr>
              <w:pStyle w:val="ListParagraph"/>
              <w:numPr>
                <w:ilvl w:val="0"/>
                <w:numId w:val="28"/>
              </w:numPr>
              <w:rPr>
                <w:rFonts w:ascii="Times New Roman" w:hAnsi="Times New Roman" w:cs="Times New Roman"/>
                <w:sz w:val="20"/>
                <w:szCs w:val="20"/>
              </w:rPr>
            </w:pPr>
            <w:r w:rsidRPr="00D73180">
              <w:rPr>
                <w:rFonts w:ascii="Times New Roman" w:hAnsi="Times New Roman" w:cs="Times New Roman"/>
                <w:sz w:val="20"/>
                <w:szCs w:val="20"/>
              </w:rPr>
              <w:t>To form a working group.</w:t>
            </w:r>
          </w:p>
          <w:p w:rsidR="00D323D6" w:rsidRDefault="00D323D6" w:rsidP="00D323D6">
            <w:pPr>
              <w:rPr>
                <w:rFonts w:ascii="Times New Roman" w:hAnsi="Times New Roman" w:cs="Times New Roman"/>
                <w:sz w:val="20"/>
                <w:szCs w:val="20"/>
              </w:rPr>
            </w:pPr>
          </w:p>
          <w:p w:rsidR="00D323D6" w:rsidRDefault="00D323D6" w:rsidP="00D323D6">
            <w:pPr>
              <w:rPr>
                <w:rFonts w:ascii="Times New Roman" w:hAnsi="Times New Roman" w:cs="Times New Roman"/>
                <w:b/>
                <w:sz w:val="20"/>
                <w:szCs w:val="20"/>
              </w:rPr>
            </w:pPr>
            <w:r w:rsidRPr="00D323D6">
              <w:rPr>
                <w:rFonts w:ascii="Times New Roman" w:hAnsi="Times New Roman" w:cs="Times New Roman"/>
                <w:b/>
                <w:sz w:val="20"/>
                <w:szCs w:val="20"/>
              </w:rPr>
              <w:t>9.  Property And Maintenance</w:t>
            </w:r>
          </w:p>
          <w:p w:rsidR="00D323D6" w:rsidRPr="00600DFD" w:rsidRDefault="00D323D6" w:rsidP="00D323D6">
            <w:pPr>
              <w:pStyle w:val="ListParagraph"/>
              <w:numPr>
                <w:ilvl w:val="0"/>
                <w:numId w:val="28"/>
              </w:numPr>
              <w:rPr>
                <w:rFonts w:ascii="Times New Roman" w:hAnsi="Times New Roman" w:cs="Times New Roman"/>
                <w:b/>
                <w:sz w:val="20"/>
                <w:szCs w:val="20"/>
              </w:rPr>
            </w:pPr>
            <w:r>
              <w:rPr>
                <w:rFonts w:ascii="Times New Roman" w:hAnsi="Times New Roman" w:cs="Times New Roman"/>
                <w:sz w:val="20"/>
                <w:szCs w:val="20"/>
              </w:rPr>
              <w:t>Meeting Update</w:t>
            </w:r>
          </w:p>
          <w:p w:rsidR="00600DFD" w:rsidRPr="00D323D6" w:rsidRDefault="00600DFD" w:rsidP="00600DFD">
            <w:pPr>
              <w:pStyle w:val="ListParagraph"/>
              <w:rPr>
                <w:rFonts w:ascii="Times New Roman" w:hAnsi="Times New Roman" w:cs="Times New Roman"/>
                <w:b/>
                <w:sz w:val="20"/>
                <w:szCs w:val="20"/>
              </w:rPr>
            </w:pPr>
          </w:p>
          <w:p w:rsidR="00D73180" w:rsidRDefault="00600DFD" w:rsidP="00FC0FCD">
            <w:pPr>
              <w:rPr>
                <w:rFonts w:ascii="Times New Roman" w:hAnsi="Times New Roman" w:cs="Times New Roman"/>
                <w:b/>
                <w:sz w:val="20"/>
                <w:szCs w:val="20"/>
              </w:rPr>
            </w:pPr>
            <w:r w:rsidRPr="00600DFD">
              <w:rPr>
                <w:rFonts w:ascii="Times New Roman" w:hAnsi="Times New Roman" w:cs="Times New Roman"/>
                <w:b/>
                <w:sz w:val="20"/>
                <w:szCs w:val="20"/>
              </w:rPr>
              <w:t>10.</w:t>
            </w:r>
            <w:r>
              <w:rPr>
                <w:rFonts w:ascii="Times New Roman" w:hAnsi="Times New Roman" w:cs="Times New Roman"/>
                <w:b/>
                <w:sz w:val="20"/>
                <w:szCs w:val="20"/>
              </w:rPr>
              <w:t xml:space="preserve"> Flagpole T</w:t>
            </w:r>
            <w:r w:rsidRPr="00600DFD">
              <w:rPr>
                <w:rFonts w:ascii="Times New Roman" w:hAnsi="Times New Roman" w:cs="Times New Roman"/>
                <w:b/>
                <w:sz w:val="20"/>
                <w:szCs w:val="20"/>
              </w:rPr>
              <w:t>raining</w:t>
            </w:r>
          </w:p>
          <w:p w:rsidR="00600DFD" w:rsidRDefault="00600DFD" w:rsidP="00600DFD">
            <w:pPr>
              <w:pStyle w:val="ListParagraph"/>
              <w:numPr>
                <w:ilvl w:val="0"/>
                <w:numId w:val="28"/>
              </w:numPr>
              <w:rPr>
                <w:rFonts w:ascii="Times New Roman" w:hAnsi="Times New Roman" w:cs="Times New Roman"/>
                <w:sz w:val="20"/>
                <w:szCs w:val="20"/>
              </w:rPr>
            </w:pPr>
            <w:r w:rsidRPr="00600DFD">
              <w:rPr>
                <w:rFonts w:ascii="Times New Roman" w:hAnsi="Times New Roman" w:cs="Times New Roman"/>
                <w:sz w:val="20"/>
                <w:szCs w:val="20"/>
              </w:rPr>
              <w:t>To select volunteers and arrange training for flag flying.</w:t>
            </w:r>
          </w:p>
          <w:p w:rsidR="00384E42" w:rsidRDefault="00384E42" w:rsidP="00384E42">
            <w:pPr>
              <w:rPr>
                <w:rFonts w:ascii="Times New Roman" w:hAnsi="Times New Roman" w:cs="Times New Roman"/>
                <w:sz w:val="20"/>
                <w:szCs w:val="20"/>
              </w:rPr>
            </w:pPr>
          </w:p>
          <w:p w:rsidR="00384E42" w:rsidRDefault="00384E42" w:rsidP="00384E42">
            <w:pPr>
              <w:rPr>
                <w:rFonts w:ascii="Times New Roman" w:hAnsi="Times New Roman" w:cs="Times New Roman"/>
                <w:b/>
                <w:sz w:val="20"/>
                <w:szCs w:val="20"/>
              </w:rPr>
            </w:pPr>
            <w:r w:rsidRPr="00384E42">
              <w:rPr>
                <w:rFonts w:ascii="Times New Roman" w:hAnsi="Times New Roman" w:cs="Times New Roman"/>
                <w:b/>
                <w:sz w:val="20"/>
                <w:szCs w:val="20"/>
              </w:rPr>
              <w:t>11.  Defibrillator Training</w:t>
            </w:r>
          </w:p>
          <w:p w:rsidR="00384E42" w:rsidRDefault="00164839" w:rsidP="00384E42">
            <w:pPr>
              <w:pStyle w:val="ListParagraph"/>
              <w:numPr>
                <w:ilvl w:val="0"/>
                <w:numId w:val="28"/>
              </w:numPr>
              <w:rPr>
                <w:rFonts w:ascii="Times New Roman" w:hAnsi="Times New Roman" w:cs="Times New Roman"/>
                <w:sz w:val="20"/>
                <w:szCs w:val="20"/>
              </w:rPr>
            </w:pPr>
            <w:r>
              <w:rPr>
                <w:rFonts w:ascii="Times New Roman" w:hAnsi="Times New Roman" w:cs="Times New Roman"/>
                <w:sz w:val="20"/>
                <w:szCs w:val="20"/>
              </w:rPr>
              <w:t>To be held in the R</w:t>
            </w:r>
            <w:r w:rsidR="00384E42">
              <w:rPr>
                <w:rFonts w:ascii="Times New Roman" w:hAnsi="Times New Roman" w:cs="Times New Roman"/>
                <w:sz w:val="20"/>
                <w:szCs w:val="20"/>
              </w:rPr>
              <w:t xml:space="preserve">ecreation Building on the </w:t>
            </w:r>
            <w:r w:rsidR="00ED5CD0">
              <w:rPr>
                <w:rFonts w:ascii="Times New Roman" w:hAnsi="Times New Roman" w:cs="Times New Roman"/>
                <w:sz w:val="20"/>
                <w:szCs w:val="20"/>
              </w:rPr>
              <w:t>27</w:t>
            </w:r>
            <w:r w:rsidR="00ED5CD0" w:rsidRPr="00ED5CD0">
              <w:rPr>
                <w:rFonts w:ascii="Times New Roman" w:hAnsi="Times New Roman" w:cs="Times New Roman"/>
                <w:sz w:val="20"/>
                <w:szCs w:val="20"/>
                <w:vertAlign w:val="superscript"/>
              </w:rPr>
              <w:t>th</w:t>
            </w:r>
            <w:r w:rsidR="00ED5CD0">
              <w:rPr>
                <w:rFonts w:ascii="Times New Roman" w:hAnsi="Times New Roman" w:cs="Times New Roman"/>
                <w:sz w:val="20"/>
                <w:szCs w:val="20"/>
              </w:rPr>
              <w:t xml:space="preserve"> November 2019 between 7 &amp; 8 pm</w:t>
            </w:r>
          </w:p>
          <w:p w:rsidR="001351AE" w:rsidRDefault="001351AE" w:rsidP="001351AE">
            <w:pPr>
              <w:rPr>
                <w:rFonts w:ascii="Times New Roman" w:hAnsi="Times New Roman" w:cs="Times New Roman"/>
                <w:sz w:val="20"/>
                <w:szCs w:val="20"/>
              </w:rPr>
            </w:pPr>
          </w:p>
          <w:p w:rsidR="001351AE" w:rsidRPr="001351AE" w:rsidRDefault="001351AE" w:rsidP="001351AE">
            <w:pPr>
              <w:rPr>
                <w:rFonts w:ascii="Times New Roman" w:hAnsi="Times New Roman" w:cs="Times New Roman"/>
                <w:b/>
                <w:sz w:val="20"/>
                <w:szCs w:val="20"/>
              </w:rPr>
            </w:pPr>
            <w:r w:rsidRPr="001351AE">
              <w:rPr>
                <w:rFonts w:ascii="Times New Roman" w:hAnsi="Times New Roman" w:cs="Times New Roman"/>
                <w:b/>
                <w:sz w:val="20"/>
                <w:szCs w:val="20"/>
              </w:rPr>
              <w:t>12.  Dalston Parish Council Website</w:t>
            </w:r>
          </w:p>
          <w:p w:rsidR="00600DFD" w:rsidRDefault="001351AE" w:rsidP="001351AE">
            <w:pPr>
              <w:pStyle w:val="ListParagraph"/>
              <w:numPr>
                <w:ilvl w:val="0"/>
                <w:numId w:val="28"/>
              </w:numPr>
              <w:rPr>
                <w:rFonts w:ascii="Times New Roman" w:hAnsi="Times New Roman" w:cs="Times New Roman"/>
                <w:sz w:val="20"/>
                <w:szCs w:val="20"/>
              </w:rPr>
            </w:pPr>
            <w:r w:rsidRPr="001351AE">
              <w:rPr>
                <w:rFonts w:ascii="Times New Roman" w:hAnsi="Times New Roman" w:cs="Times New Roman"/>
                <w:sz w:val="20"/>
                <w:szCs w:val="20"/>
              </w:rPr>
              <w:t>Update</w:t>
            </w:r>
          </w:p>
          <w:p w:rsidR="001351AE" w:rsidRPr="001351AE" w:rsidRDefault="001351AE" w:rsidP="001351AE">
            <w:pPr>
              <w:rPr>
                <w:rFonts w:ascii="Times New Roman" w:hAnsi="Times New Roman" w:cs="Times New Roman"/>
                <w:sz w:val="20"/>
                <w:szCs w:val="20"/>
              </w:rPr>
            </w:pPr>
          </w:p>
          <w:p w:rsidR="00517FBE" w:rsidRDefault="00D00ABF" w:rsidP="00FC0FCD">
            <w:pPr>
              <w:rPr>
                <w:rFonts w:ascii="Times New Roman" w:hAnsi="Times New Roman" w:cs="Times New Roman"/>
                <w:b/>
                <w:sz w:val="20"/>
                <w:szCs w:val="20"/>
              </w:rPr>
            </w:pPr>
            <w:r>
              <w:rPr>
                <w:rFonts w:ascii="Times New Roman" w:hAnsi="Times New Roman" w:cs="Times New Roman"/>
                <w:b/>
                <w:sz w:val="20"/>
                <w:szCs w:val="20"/>
              </w:rPr>
              <w:t>1</w:t>
            </w:r>
            <w:r w:rsidR="001351AE">
              <w:rPr>
                <w:rFonts w:ascii="Times New Roman" w:hAnsi="Times New Roman" w:cs="Times New Roman"/>
                <w:b/>
                <w:sz w:val="20"/>
                <w:szCs w:val="20"/>
              </w:rPr>
              <w:t>3</w:t>
            </w:r>
            <w:r w:rsidR="0096698A">
              <w:rPr>
                <w:rFonts w:ascii="Times New Roman" w:hAnsi="Times New Roman" w:cs="Times New Roman"/>
                <w:b/>
                <w:sz w:val="20"/>
                <w:szCs w:val="20"/>
              </w:rPr>
              <w:t xml:space="preserve">. </w:t>
            </w:r>
            <w:r w:rsidR="004A1F9D">
              <w:rPr>
                <w:rFonts w:ascii="Times New Roman" w:hAnsi="Times New Roman" w:cs="Times New Roman"/>
                <w:b/>
                <w:sz w:val="20"/>
                <w:szCs w:val="20"/>
              </w:rPr>
              <w:t>Financial</w:t>
            </w:r>
          </w:p>
          <w:p w:rsidR="00517FBE" w:rsidRDefault="00517FBE" w:rsidP="00517FBE">
            <w:pPr>
              <w:pStyle w:val="ListParagraph"/>
              <w:numPr>
                <w:ilvl w:val="0"/>
                <w:numId w:val="18"/>
              </w:numPr>
              <w:rPr>
                <w:rFonts w:ascii="Times New Roman" w:hAnsi="Times New Roman" w:cs="Times New Roman"/>
                <w:sz w:val="20"/>
                <w:szCs w:val="20"/>
              </w:rPr>
            </w:pPr>
            <w:r w:rsidRPr="00517FBE">
              <w:rPr>
                <w:rFonts w:ascii="Times New Roman" w:hAnsi="Times New Roman" w:cs="Times New Roman"/>
                <w:sz w:val="20"/>
                <w:szCs w:val="20"/>
              </w:rPr>
              <w:t>To authorise payments</w:t>
            </w:r>
          </w:p>
          <w:p w:rsidR="00600DFD" w:rsidRDefault="00600DFD" w:rsidP="00517FBE">
            <w:pPr>
              <w:pStyle w:val="ListParagraph"/>
              <w:numPr>
                <w:ilvl w:val="0"/>
                <w:numId w:val="18"/>
              </w:numPr>
              <w:rPr>
                <w:rFonts w:ascii="Times New Roman" w:hAnsi="Times New Roman" w:cs="Times New Roman"/>
                <w:sz w:val="20"/>
                <w:szCs w:val="20"/>
              </w:rPr>
            </w:pPr>
            <w:r>
              <w:rPr>
                <w:rFonts w:ascii="Times New Roman" w:hAnsi="Times New Roman" w:cs="Times New Roman"/>
                <w:sz w:val="20"/>
                <w:szCs w:val="20"/>
              </w:rPr>
              <w:t>External audit report</w:t>
            </w:r>
          </w:p>
          <w:p w:rsidR="00463CC8" w:rsidRPr="00517FBE" w:rsidRDefault="00463CC8" w:rsidP="00517FBE">
            <w:pPr>
              <w:pStyle w:val="ListParagraph"/>
              <w:numPr>
                <w:ilvl w:val="0"/>
                <w:numId w:val="18"/>
              </w:numPr>
              <w:rPr>
                <w:rFonts w:ascii="Times New Roman" w:hAnsi="Times New Roman" w:cs="Times New Roman"/>
                <w:sz w:val="20"/>
                <w:szCs w:val="20"/>
              </w:rPr>
            </w:pPr>
            <w:r>
              <w:rPr>
                <w:rFonts w:ascii="Times New Roman" w:hAnsi="Times New Roman" w:cs="Times New Roman"/>
                <w:sz w:val="20"/>
                <w:szCs w:val="20"/>
              </w:rPr>
              <w:t>Accounts for the 6 months to 30</w:t>
            </w:r>
            <w:r w:rsidRPr="00463CC8">
              <w:rPr>
                <w:rFonts w:ascii="Times New Roman" w:hAnsi="Times New Roman" w:cs="Times New Roman"/>
                <w:sz w:val="20"/>
                <w:szCs w:val="20"/>
                <w:vertAlign w:val="superscript"/>
              </w:rPr>
              <w:t>th</w:t>
            </w:r>
            <w:r>
              <w:rPr>
                <w:rFonts w:ascii="Times New Roman" w:hAnsi="Times New Roman" w:cs="Times New Roman"/>
                <w:sz w:val="20"/>
                <w:szCs w:val="20"/>
              </w:rPr>
              <w:t xml:space="preserve"> September 2019</w:t>
            </w:r>
          </w:p>
          <w:p w:rsidR="002A0CD4" w:rsidRPr="002A0CD4" w:rsidRDefault="002A0CD4" w:rsidP="002A0CD4">
            <w:pPr>
              <w:rPr>
                <w:rFonts w:ascii="Times New Roman" w:hAnsi="Times New Roman" w:cs="Times New Roman"/>
                <w:sz w:val="20"/>
                <w:szCs w:val="20"/>
              </w:rPr>
            </w:pPr>
          </w:p>
          <w:p w:rsidR="000D7252" w:rsidRDefault="001351AE" w:rsidP="000D7252">
            <w:pPr>
              <w:rPr>
                <w:rFonts w:ascii="Times New Roman" w:hAnsi="Times New Roman" w:cs="Times New Roman"/>
                <w:b/>
                <w:sz w:val="20"/>
                <w:szCs w:val="20"/>
              </w:rPr>
            </w:pPr>
            <w:r>
              <w:rPr>
                <w:rFonts w:ascii="Times New Roman" w:hAnsi="Times New Roman" w:cs="Times New Roman"/>
                <w:b/>
                <w:sz w:val="20"/>
                <w:szCs w:val="20"/>
              </w:rPr>
              <w:t>14</w:t>
            </w:r>
            <w:r w:rsidR="0096698A">
              <w:rPr>
                <w:rFonts w:ascii="Times New Roman" w:hAnsi="Times New Roman" w:cs="Times New Roman"/>
                <w:b/>
                <w:sz w:val="20"/>
                <w:szCs w:val="20"/>
              </w:rPr>
              <w:t xml:space="preserve">. </w:t>
            </w:r>
            <w:r w:rsidR="000D7252">
              <w:rPr>
                <w:rFonts w:ascii="Times New Roman" w:hAnsi="Times New Roman" w:cs="Times New Roman"/>
                <w:b/>
                <w:sz w:val="20"/>
                <w:szCs w:val="20"/>
              </w:rPr>
              <w:t>Cemetery Matters</w:t>
            </w:r>
          </w:p>
          <w:p w:rsidR="00D73180" w:rsidRPr="00D73180" w:rsidRDefault="00D73180" w:rsidP="00D73180">
            <w:pPr>
              <w:pStyle w:val="ListParagraph"/>
              <w:numPr>
                <w:ilvl w:val="0"/>
                <w:numId w:val="18"/>
              </w:numPr>
              <w:rPr>
                <w:rFonts w:ascii="Times New Roman" w:hAnsi="Times New Roman" w:cs="Times New Roman"/>
                <w:b/>
                <w:sz w:val="20"/>
                <w:szCs w:val="20"/>
              </w:rPr>
            </w:pPr>
            <w:r>
              <w:rPr>
                <w:rFonts w:ascii="Times New Roman" w:hAnsi="Times New Roman" w:cs="Times New Roman"/>
                <w:sz w:val="20"/>
                <w:szCs w:val="20"/>
              </w:rPr>
              <w:t>Volunteer to help inspect the headstones in the cemetery.</w:t>
            </w:r>
          </w:p>
          <w:p w:rsidR="004E262C" w:rsidRPr="004E262C" w:rsidRDefault="004E262C" w:rsidP="00B37FB7">
            <w:pPr>
              <w:pStyle w:val="ListParagraph"/>
              <w:rPr>
                <w:rFonts w:ascii="Times New Roman" w:hAnsi="Times New Roman" w:cs="Times New Roman"/>
                <w:sz w:val="20"/>
                <w:szCs w:val="20"/>
              </w:rPr>
            </w:pPr>
          </w:p>
          <w:p w:rsidR="007B569E" w:rsidRPr="006271C7" w:rsidRDefault="001351AE" w:rsidP="003E27CD">
            <w:pPr>
              <w:rPr>
                <w:rFonts w:ascii="Times New Roman" w:hAnsi="Times New Roman" w:cs="Times New Roman"/>
                <w:b/>
                <w:sz w:val="20"/>
                <w:szCs w:val="20"/>
              </w:rPr>
            </w:pPr>
            <w:r>
              <w:rPr>
                <w:rFonts w:ascii="Times New Roman" w:hAnsi="Times New Roman" w:cs="Times New Roman"/>
                <w:b/>
                <w:sz w:val="20"/>
                <w:szCs w:val="20"/>
              </w:rPr>
              <w:t>15</w:t>
            </w:r>
            <w:r w:rsidR="0096698A">
              <w:rPr>
                <w:rFonts w:ascii="Times New Roman" w:hAnsi="Times New Roman" w:cs="Times New Roman"/>
                <w:b/>
                <w:sz w:val="20"/>
                <w:szCs w:val="20"/>
              </w:rPr>
              <w:t>.</w:t>
            </w:r>
            <w:r w:rsidR="000D7252">
              <w:rPr>
                <w:rFonts w:ascii="Times New Roman" w:hAnsi="Times New Roman" w:cs="Times New Roman"/>
                <w:b/>
                <w:sz w:val="20"/>
                <w:szCs w:val="20"/>
              </w:rPr>
              <w:t xml:space="preserve"> Councillor Matters</w:t>
            </w:r>
          </w:p>
        </w:tc>
      </w:tr>
      <w:tr w:rsidR="0085019E" w:rsidRPr="00BD321B" w:rsidTr="00CD4611">
        <w:tblPrEx>
          <w:tblBorders>
            <w:bottom w:val="none" w:sz="0" w:space="0" w:color="auto"/>
          </w:tblBorders>
        </w:tblPrEx>
        <w:tc>
          <w:tcPr>
            <w:tcW w:w="9016" w:type="dxa"/>
          </w:tcPr>
          <w:p w:rsidR="0035045C" w:rsidRPr="0054154D" w:rsidRDefault="0035045C" w:rsidP="009B0B04">
            <w:pPr>
              <w:rPr>
                <w:rFonts w:ascii="Times New Roman" w:hAnsi="Times New Roman" w:cs="Times New Roman"/>
                <w:sz w:val="20"/>
                <w:szCs w:val="20"/>
                <w:u w:val="single"/>
              </w:rPr>
            </w:pPr>
          </w:p>
        </w:tc>
      </w:tr>
      <w:tr w:rsidR="005E50B3" w:rsidRPr="005E50B3" w:rsidTr="005E50B3">
        <w:tblPrEx>
          <w:tblBorders>
            <w:bottom w:val="none" w:sz="0" w:space="0" w:color="auto"/>
          </w:tblBorders>
        </w:tblPrEx>
        <w:tc>
          <w:tcPr>
            <w:tcW w:w="9016" w:type="dxa"/>
          </w:tcPr>
          <w:p w:rsidR="005E50B3" w:rsidRPr="003E2E04" w:rsidRDefault="005E50B3">
            <w:pPr>
              <w:rPr>
                <w:rFonts w:ascii="Times New Roman" w:hAnsi="Times New Roman" w:cs="Times New Roman"/>
                <w:b/>
                <w:sz w:val="20"/>
                <w:szCs w:val="20"/>
              </w:rPr>
            </w:pPr>
          </w:p>
        </w:tc>
      </w:tr>
      <w:tr w:rsidR="005E50B3" w:rsidRPr="005E50B3" w:rsidTr="005E50B3">
        <w:tblPrEx>
          <w:tblBorders>
            <w:bottom w:val="none" w:sz="0" w:space="0" w:color="auto"/>
          </w:tblBorders>
        </w:tblPrEx>
        <w:tc>
          <w:tcPr>
            <w:tcW w:w="9016" w:type="dxa"/>
          </w:tcPr>
          <w:p w:rsidR="004D16B5" w:rsidRPr="00461530" w:rsidRDefault="002138AD" w:rsidP="00AE22A4">
            <w:pPr>
              <w:rPr>
                <w:rFonts w:ascii="Times New Roman" w:hAnsi="Times New Roman" w:cs="Times New Roman"/>
                <w:b/>
                <w:sz w:val="20"/>
                <w:szCs w:val="20"/>
              </w:rPr>
            </w:pPr>
            <w:r>
              <w:rPr>
                <w:rFonts w:ascii="Times New Roman" w:hAnsi="Times New Roman" w:cs="Times New Roman"/>
                <w:b/>
                <w:sz w:val="20"/>
                <w:szCs w:val="20"/>
              </w:rPr>
              <w:t>D</w:t>
            </w:r>
            <w:r w:rsidR="005E50B3" w:rsidRPr="003E2E04">
              <w:rPr>
                <w:rFonts w:ascii="Times New Roman" w:hAnsi="Times New Roman" w:cs="Times New Roman"/>
                <w:b/>
                <w:sz w:val="20"/>
                <w:szCs w:val="20"/>
              </w:rPr>
              <w:t>ate of Forthcoming Meetings</w:t>
            </w:r>
          </w:p>
          <w:p w:rsidR="00AE22A4" w:rsidRPr="003A350A" w:rsidRDefault="00AE22A4" w:rsidP="00AE22A4">
            <w:pPr>
              <w:rPr>
                <w:rFonts w:ascii="Times New Roman" w:hAnsi="Times New Roman" w:cs="Times New Roman"/>
                <w:b/>
                <w:sz w:val="20"/>
                <w:szCs w:val="20"/>
              </w:rPr>
            </w:pPr>
            <w:r w:rsidRPr="003E0965">
              <w:rPr>
                <w:rFonts w:ascii="Times New Roman" w:hAnsi="Times New Roman" w:cs="Times New Roman"/>
                <w:sz w:val="20"/>
                <w:szCs w:val="20"/>
              </w:rPr>
              <w:t>The</w:t>
            </w:r>
            <w:r w:rsidR="00461530">
              <w:rPr>
                <w:rFonts w:ascii="Times New Roman" w:hAnsi="Times New Roman" w:cs="Times New Roman"/>
                <w:sz w:val="20"/>
                <w:szCs w:val="20"/>
              </w:rPr>
              <w:t xml:space="preserve"> Monthly</w:t>
            </w:r>
            <w:r w:rsidR="00140ECC">
              <w:rPr>
                <w:rFonts w:ascii="Times New Roman" w:hAnsi="Times New Roman" w:cs="Times New Roman"/>
                <w:sz w:val="20"/>
                <w:szCs w:val="20"/>
              </w:rPr>
              <w:t xml:space="preserve"> Meeting of the Parish</w:t>
            </w:r>
            <w:r w:rsidR="00DC02BE">
              <w:rPr>
                <w:rFonts w:ascii="Times New Roman" w:hAnsi="Times New Roman" w:cs="Times New Roman"/>
                <w:sz w:val="20"/>
                <w:szCs w:val="20"/>
              </w:rPr>
              <w:t xml:space="preserve"> Council to take place on the 12</w:t>
            </w:r>
            <w:r w:rsidR="00DC02BE" w:rsidRPr="00DC02BE">
              <w:rPr>
                <w:rFonts w:ascii="Times New Roman" w:hAnsi="Times New Roman" w:cs="Times New Roman"/>
                <w:sz w:val="20"/>
                <w:szCs w:val="20"/>
                <w:vertAlign w:val="superscript"/>
              </w:rPr>
              <w:t>th</w:t>
            </w:r>
            <w:r w:rsidR="00DC02BE">
              <w:rPr>
                <w:rFonts w:ascii="Times New Roman" w:hAnsi="Times New Roman" w:cs="Times New Roman"/>
                <w:sz w:val="20"/>
                <w:szCs w:val="20"/>
              </w:rPr>
              <w:t xml:space="preserve"> November</w:t>
            </w:r>
            <w:r w:rsidR="009F48FF">
              <w:rPr>
                <w:rFonts w:ascii="Times New Roman" w:hAnsi="Times New Roman" w:cs="Times New Roman"/>
                <w:sz w:val="20"/>
                <w:szCs w:val="20"/>
              </w:rPr>
              <w:t xml:space="preserve"> 2019</w:t>
            </w:r>
            <w:r w:rsidR="00EA3286">
              <w:rPr>
                <w:rFonts w:ascii="Times New Roman" w:hAnsi="Times New Roman" w:cs="Times New Roman"/>
                <w:sz w:val="20"/>
                <w:szCs w:val="20"/>
              </w:rPr>
              <w:t xml:space="preserve"> at 7.</w:t>
            </w:r>
            <w:r w:rsidR="00522573">
              <w:rPr>
                <w:rFonts w:ascii="Times New Roman" w:hAnsi="Times New Roman" w:cs="Times New Roman"/>
                <w:sz w:val="20"/>
                <w:szCs w:val="20"/>
              </w:rPr>
              <w:t>15pm at Forge Green, Dalston</w:t>
            </w:r>
            <w:r w:rsidRPr="003E0965">
              <w:rPr>
                <w:rFonts w:ascii="Times New Roman" w:hAnsi="Times New Roman" w:cs="Times New Roman"/>
                <w:sz w:val="20"/>
                <w:szCs w:val="20"/>
              </w:rPr>
              <w:t xml:space="preserve">. </w:t>
            </w:r>
          </w:p>
          <w:p w:rsidR="00AE22A4" w:rsidRPr="003E0965" w:rsidRDefault="00AE22A4" w:rsidP="00AE22A4">
            <w:pPr>
              <w:rPr>
                <w:rFonts w:ascii="Times New Roman" w:hAnsi="Times New Roman" w:cs="Times New Roman"/>
                <w:sz w:val="20"/>
                <w:szCs w:val="20"/>
              </w:rPr>
            </w:pPr>
            <w:r w:rsidRPr="003E0965">
              <w:rPr>
                <w:rFonts w:ascii="Times New Roman" w:hAnsi="Times New Roman" w:cs="Times New Roman"/>
                <w:sz w:val="20"/>
                <w:szCs w:val="20"/>
              </w:rPr>
              <w:t>Policy &amp; Resou</w:t>
            </w:r>
            <w:r w:rsidR="00FE71E3">
              <w:rPr>
                <w:rFonts w:ascii="Times New Roman" w:hAnsi="Times New Roman" w:cs="Times New Roman"/>
                <w:sz w:val="20"/>
                <w:szCs w:val="20"/>
              </w:rPr>
              <w:t>rce Meeting Dates for 2019</w:t>
            </w:r>
            <w:r w:rsidR="00F47B84">
              <w:rPr>
                <w:rFonts w:ascii="Times New Roman" w:hAnsi="Times New Roman" w:cs="Times New Roman"/>
                <w:sz w:val="20"/>
                <w:szCs w:val="20"/>
              </w:rPr>
              <w:t>:</w:t>
            </w:r>
            <w:proofErr w:type="gramStart"/>
            <w:r w:rsidR="00F47B84">
              <w:rPr>
                <w:rFonts w:ascii="Times New Roman" w:hAnsi="Times New Roman" w:cs="Times New Roman"/>
                <w:sz w:val="20"/>
                <w:szCs w:val="20"/>
              </w:rPr>
              <w:t>-</w:t>
            </w:r>
            <w:r w:rsidR="00D2051F">
              <w:rPr>
                <w:rFonts w:ascii="Times New Roman" w:hAnsi="Times New Roman" w:cs="Times New Roman"/>
                <w:sz w:val="20"/>
                <w:szCs w:val="20"/>
              </w:rPr>
              <w:t xml:space="preserve"> </w:t>
            </w:r>
            <w:r w:rsidR="0025323E">
              <w:rPr>
                <w:rFonts w:ascii="Times New Roman" w:hAnsi="Times New Roman" w:cs="Times New Roman"/>
                <w:sz w:val="20"/>
                <w:szCs w:val="20"/>
              </w:rPr>
              <w:t xml:space="preserve"> 22</w:t>
            </w:r>
            <w:r w:rsidR="0025323E" w:rsidRPr="0025323E">
              <w:rPr>
                <w:rFonts w:ascii="Times New Roman" w:hAnsi="Times New Roman" w:cs="Times New Roman"/>
                <w:sz w:val="20"/>
                <w:szCs w:val="20"/>
                <w:vertAlign w:val="superscript"/>
              </w:rPr>
              <w:t>nd</w:t>
            </w:r>
            <w:proofErr w:type="gramEnd"/>
            <w:r w:rsidR="0025323E">
              <w:rPr>
                <w:rFonts w:ascii="Times New Roman" w:hAnsi="Times New Roman" w:cs="Times New Roman"/>
                <w:sz w:val="20"/>
                <w:szCs w:val="20"/>
              </w:rPr>
              <w:t xml:space="preserve"> October at 7.15pm Forge Green.</w:t>
            </w:r>
            <w:r w:rsidR="00F47B84">
              <w:rPr>
                <w:rFonts w:ascii="Times New Roman" w:hAnsi="Times New Roman" w:cs="Times New Roman"/>
                <w:sz w:val="20"/>
                <w:szCs w:val="20"/>
              </w:rPr>
              <w:t xml:space="preserve"> </w:t>
            </w:r>
            <w:r w:rsidR="00263589">
              <w:rPr>
                <w:rFonts w:ascii="Times New Roman" w:hAnsi="Times New Roman" w:cs="Times New Roman"/>
                <w:sz w:val="20"/>
                <w:szCs w:val="20"/>
              </w:rPr>
              <w:t xml:space="preserve"> </w:t>
            </w:r>
            <w:r w:rsidR="00FE71E3">
              <w:rPr>
                <w:rFonts w:ascii="Times New Roman" w:hAnsi="Times New Roman" w:cs="Times New Roman"/>
                <w:sz w:val="20"/>
                <w:szCs w:val="20"/>
              </w:rPr>
              <w:t xml:space="preserve">  </w:t>
            </w:r>
          </w:p>
          <w:p w:rsidR="00AE22A4" w:rsidRDefault="00AE22A4" w:rsidP="00AE22A4">
            <w:pPr>
              <w:rPr>
                <w:rFonts w:ascii="Times New Roman" w:hAnsi="Times New Roman" w:cs="Times New Roman"/>
                <w:sz w:val="20"/>
                <w:szCs w:val="20"/>
              </w:rPr>
            </w:pPr>
            <w:r w:rsidRPr="003E0965">
              <w:rPr>
                <w:rFonts w:ascii="Times New Roman" w:hAnsi="Times New Roman" w:cs="Times New Roman"/>
                <w:sz w:val="20"/>
                <w:szCs w:val="20"/>
              </w:rPr>
              <w:t>Property &amp; Mainten</w:t>
            </w:r>
            <w:r w:rsidR="009F48FF">
              <w:rPr>
                <w:rFonts w:ascii="Times New Roman" w:hAnsi="Times New Roman" w:cs="Times New Roman"/>
                <w:sz w:val="20"/>
                <w:szCs w:val="20"/>
              </w:rPr>
              <w:t>ance Meeting dates for 2019</w:t>
            </w:r>
            <w:r w:rsidR="004E262C">
              <w:rPr>
                <w:rFonts w:ascii="Times New Roman" w:hAnsi="Times New Roman" w:cs="Times New Roman"/>
                <w:sz w:val="20"/>
                <w:szCs w:val="20"/>
              </w:rPr>
              <w:t xml:space="preserve">: </w:t>
            </w:r>
            <w:r w:rsidR="00DC02BE">
              <w:rPr>
                <w:rFonts w:ascii="Times New Roman" w:hAnsi="Times New Roman" w:cs="Times New Roman"/>
                <w:sz w:val="20"/>
                <w:szCs w:val="20"/>
              </w:rPr>
              <w:t>TBA</w:t>
            </w:r>
          </w:p>
          <w:p w:rsidR="005E50B3" w:rsidRPr="003E2E04" w:rsidRDefault="005E50B3" w:rsidP="0052462C">
            <w:pPr>
              <w:rPr>
                <w:rFonts w:ascii="Times New Roman" w:hAnsi="Times New Roman" w:cs="Times New Roman"/>
                <w:b/>
                <w:sz w:val="20"/>
                <w:szCs w:val="20"/>
              </w:rPr>
            </w:pPr>
          </w:p>
        </w:tc>
      </w:tr>
    </w:tbl>
    <w:p w:rsidR="004D4722" w:rsidRPr="004D4722" w:rsidRDefault="004D4722" w:rsidP="00192453">
      <w:pPr>
        <w:rPr>
          <w:rFonts w:ascii="Times New Roman" w:hAnsi="Times New Roman" w:cs="Times New Roman"/>
          <w:sz w:val="20"/>
          <w:szCs w:val="20"/>
        </w:rPr>
      </w:pPr>
    </w:p>
    <w:sectPr w:rsidR="004D4722" w:rsidRPr="004D472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720"/>
        </w:tabs>
        <w:ind w:left="1152" w:hanging="432"/>
      </w:pPr>
    </w:lvl>
    <w:lvl w:ilvl="1">
      <w:start w:val="1"/>
      <w:numFmt w:val="none"/>
      <w:pStyle w:val="Heading2"/>
      <w:suff w:val="nothing"/>
      <w:lvlText w:val=""/>
      <w:lvlJc w:val="left"/>
      <w:pPr>
        <w:tabs>
          <w:tab w:val="num" w:pos="720"/>
        </w:tabs>
        <w:ind w:left="1296" w:hanging="576"/>
      </w:pPr>
    </w:lvl>
    <w:lvl w:ilvl="2">
      <w:start w:val="1"/>
      <w:numFmt w:val="none"/>
      <w:suff w:val="nothing"/>
      <w:lvlText w:val=""/>
      <w:lvlJc w:val="left"/>
      <w:pPr>
        <w:tabs>
          <w:tab w:val="num" w:pos="720"/>
        </w:tabs>
        <w:ind w:left="1440" w:hanging="720"/>
      </w:pPr>
    </w:lvl>
    <w:lvl w:ilvl="3">
      <w:start w:val="1"/>
      <w:numFmt w:val="none"/>
      <w:suff w:val="nothing"/>
      <w:lvlText w:val=""/>
      <w:lvlJc w:val="left"/>
      <w:pPr>
        <w:tabs>
          <w:tab w:val="num" w:pos="720"/>
        </w:tabs>
        <w:ind w:left="1584" w:hanging="864"/>
      </w:pPr>
    </w:lvl>
    <w:lvl w:ilvl="4">
      <w:start w:val="1"/>
      <w:numFmt w:val="none"/>
      <w:suff w:val="nothing"/>
      <w:lvlText w:val=""/>
      <w:lvlJc w:val="left"/>
      <w:pPr>
        <w:tabs>
          <w:tab w:val="num" w:pos="720"/>
        </w:tabs>
        <w:ind w:left="1728" w:hanging="1008"/>
      </w:pPr>
    </w:lvl>
    <w:lvl w:ilvl="5">
      <w:start w:val="1"/>
      <w:numFmt w:val="none"/>
      <w:suff w:val="nothing"/>
      <w:lvlText w:val=""/>
      <w:lvlJc w:val="left"/>
      <w:pPr>
        <w:tabs>
          <w:tab w:val="num" w:pos="720"/>
        </w:tabs>
        <w:ind w:left="1872" w:hanging="1152"/>
      </w:pPr>
    </w:lvl>
    <w:lvl w:ilvl="6">
      <w:start w:val="1"/>
      <w:numFmt w:val="none"/>
      <w:suff w:val="nothing"/>
      <w:lvlText w:val=""/>
      <w:lvlJc w:val="left"/>
      <w:pPr>
        <w:tabs>
          <w:tab w:val="num" w:pos="2016"/>
        </w:tabs>
        <w:ind w:left="2016" w:hanging="1296"/>
      </w:pPr>
    </w:lvl>
    <w:lvl w:ilvl="7">
      <w:start w:val="1"/>
      <w:numFmt w:val="none"/>
      <w:suff w:val="nothing"/>
      <w:lvlText w:val=""/>
      <w:lvlJc w:val="left"/>
      <w:pPr>
        <w:tabs>
          <w:tab w:val="num" w:pos="2160"/>
        </w:tabs>
        <w:ind w:left="2160" w:hanging="1440"/>
      </w:pPr>
    </w:lvl>
    <w:lvl w:ilvl="8">
      <w:start w:val="1"/>
      <w:numFmt w:val="none"/>
      <w:suff w:val="nothing"/>
      <w:lvlText w:val=""/>
      <w:lvlJc w:val="left"/>
      <w:pPr>
        <w:tabs>
          <w:tab w:val="num" w:pos="2304"/>
        </w:tabs>
        <w:ind w:left="2304" w:hanging="1584"/>
      </w:pPr>
    </w:lvl>
  </w:abstractNum>
  <w:abstractNum w:abstractNumId="1" w15:restartNumberingAfterBreak="0">
    <w:nsid w:val="03E471FA"/>
    <w:multiLevelType w:val="hybridMultilevel"/>
    <w:tmpl w:val="38B28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C5397"/>
    <w:multiLevelType w:val="hybridMultilevel"/>
    <w:tmpl w:val="B42C7D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E962F4"/>
    <w:multiLevelType w:val="hybridMultilevel"/>
    <w:tmpl w:val="74B24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A518E5"/>
    <w:multiLevelType w:val="hybridMultilevel"/>
    <w:tmpl w:val="A0928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8E0A0F"/>
    <w:multiLevelType w:val="hybridMultilevel"/>
    <w:tmpl w:val="253246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8E0FFF"/>
    <w:multiLevelType w:val="hybridMultilevel"/>
    <w:tmpl w:val="51D49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C2764F"/>
    <w:multiLevelType w:val="hybridMultilevel"/>
    <w:tmpl w:val="6F348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C945C0"/>
    <w:multiLevelType w:val="hybridMultilevel"/>
    <w:tmpl w:val="965E3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0F6A0B"/>
    <w:multiLevelType w:val="hybridMultilevel"/>
    <w:tmpl w:val="F6CC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3412AF"/>
    <w:multiLevelType w:val="hybridMultilevel"/>
    <w:tmpl w:val="E3DC2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AA2BF1"/>
    <w:multiLevelType w:val="hybridMultilevel"/>
    <w:tmpl w:val="CF30F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B81BF5"/>
    <w:multiLevelType w:val="hybridMultilevel"/>
    <w:tmpl w:val="5FE0A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864BDD"/>
    <w:multiLevelType w:val="hybridMultilevel"/>
    <w:tmpl w:val="F1FAB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266853"/>
    <w:multiLevelType w:val="hybridMultilevel"/>
    <w:tmpl w:val="FEB282D0"/>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15" w15:restartNumberingAfterBreak="0">
    <w:nsid w:val="426B4D49"/>
    <w:multiLevelType w:val="hybridMultilevel"/>
    <w:tmpl w:val="30CE9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A223ED9"/>
    <w:multiLevelType w:val="hybridMultilevel"/>
    <w:tmpl w:val="9E605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596411"/>
    <w:multiLevelType w:val="hybridMultilevel"/>
    <w:tmpl w:val="88687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03759"/>
    <w:multiLevelType w:val="hybridMultilevel"/>
    <w:tmpl w:val="20CA2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B97ECD"/>
    <w:multiLevelType w:val="hybridMultilevel"/>
    <w:tmpl w:val="601CB1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5F934653"/>
    <w:multiLevelType w:val="hybridMultilevel"/>
    <w:tmpl w:val="3432BF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19F58CF"/>
    <w:multiLevelType w:val="hybridMultilevel"/>
    <w:tmpl w:val="7B643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D326AA"/>
    <w:multiLevelType w:val="hybridMultilevel"/>
    <w:tmpl w:val="41DE5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F07ED2"/>
    <w:multiLevelType w:val="hybridMultilevel"/>
    <w:tmpl w:val="03540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4258B7"/>
    <w:multiLevelType w:val="hybridMultilevel"/>
    <w:tmpl w:val="1150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9D30CDC"/>
    <w:multiLevelType w:val="hybridMultilevel"/>
    <w:tmpl w:val="EFD07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2739EF"/>
    <w:multiLevelType w:val="hybridMultilevel"/>
    <w:tmpl w:val="697E7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113390F"/>
    <w:multiLevelType w:val="hybridMultilevel"/>
    <w:tmpl w:val="32009C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4F8115F"/>
    <w:multiLevelType w:val="hybridMultilevel"/>
    <w:tmpl w:val="4CA24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6F5954"/>
    <w:multiLevelType w:val="hybridMultilevel"/>
    <w:tmpl w:val="64D80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5"/>
  </w:num>
  <w:num w:numId="4">
    <w:abstractNumId w:val="24"/>
  </w:num>
  <w:num w:numId="5">
    <w:abstractNumId w:val="15"/>
  </w:num>
  <w:num w:numId="6">
    <w:abstractNumId w:val="26"/>
  </w:num>
  <w:num w:numId="7">
    <w:abstractNumId w:val="23"/>
  </w:num>
  <w:num w:numId="8">
    <w:abstractNumId w:val="1"/>
  </w:num>
  <w:num w:numId="9">
    <w:abstractNumId w:val="18"/>
  </w:num>
  <w:num w:numId="10">
    <w:abstractNumId w:val="13"/>
  </w:num>
  <w:num w:numId="11">
    <w:abstractNumId w:val="2"/>
  </w:num>
  <w:num w:numId="12">
    <w:abstractNumId w:val="29"/>
  </w:num>
  <w:num w:numId="13">
    <w:abstractNumId w:val="17"/>
  </w:num>
  <w:num w:numId="14">
    <w:abstractNumId w:val="6"/>
  </w:num>
  <w:num w:numId="15">
    <w:abstractNumId w:val="10"/>
  </w:num>
  <w:num w:numId="16">
    <w:abstractNumId w:val="11"/>
  </w:num>
  <w:num w:numId="17">
    <w:abstractNumId w:val="9"/>
  </w:num>
  <w:num w:numId="18">
    <w:abstractNumId w:val="27"/>
  </w:num>
  <w:num w:numId="19">
    <w:abstractNumId w:val="20"/>
  </w:num>
  <w:num w:numId="20">
    <w:abstractNumId w:val="28"/>
  </w:num>
  <w:num w:numId="21">
    <w:abstractNumId w:val="22"/>
  </w:num>
  <w:num w:numId="22">
    <w:abstractNumId w:val="3"/>
  </w:num>
  <w:num w:numId="23">
    <w:abstractNumId w:val="4"/>
  </w:num>
  <w:num w:numId="24">
    <w:abstractNumId w:val="19"/>
  </w:num>
  <w:num w:numId="25">
    <w:abstractNumId w:val="14"/>
  </w:num>
  <w:num w:numId="26">
    <w:abstractNumId w:val="16"/>
  </w:num>
  <w:num w:numId="27">
    <w:abstractNumId w:val="21"/>
  </w:num>
  <w:num w:numId="28">
    <w:abstractNumId w:val="7"/>
  </w:num>
  <w:num w:numId="29">
    <w:abstractNumId w:val="8"/>
  </w:num>
  <w:num w:numId="30">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788E"/>
    <w:rsid w:val="000008DB"/>
    <w:rsid w:val="00003B48"/>
    <w:rsid w:val="000106BC"/>
    <w:rsid w:val="00013D70"/>
    <w:rsid w:val="00016908"/>
    <w:rsid w:val="00020884"/>
    <w:rsid w:val="00021047"/>
    <w:rsid w:val="00021F32"/>
    <w:rsid w:val="000234C0"/>
    <w:rsid w:val="00025433"/>
    <w:rsid w:val="0002788E"/>
    <w:rsid w:val="00030ACF"/>
    <w:rsid w:val="00030E1D"/>
    <w:rsid w:val="00031400"/>
    <w:rsid w:val="00035171"/>
    <w:rsid w:val="0003662B"/>
    <w:rsid w:val="00041212"/>
    <w:rsid w:val="00042012"/>
    <w:rsid w:val="00045E80"/>
    <w:rsid w:val="00047C26"/>
    <w:rsid w:val="00056831"/>
    <w:rsid w:val="000615E6"/>
    <w:rsid w:val="00061F96"/>
    <w:rsid w:val="00062810"/>
    <w:rsid w:val="00063CF7"/>
    <w:rsid w:val="000648E4"/>
    <w:rsid w:val="00066C5C"/>
    <w:rsid w:val="00066D4C"/>
    <w:rsid w:val="00081000"/>
    <w:rsid w:val="00081272"/>
    <w:rsid w:val="00090CF1"/>
    <w:rsid w:val="00091309"/>
    <w:rsid w:val="00091538"/>
    <w:rsid w:val="000924BA"/>
    <w:rsid w:val="000945A1"/>
    <w:rsid w:val="00097897"/>
    <w:rsid w:val="00097E81"/>
    <w:rsid w:val="000A7065"/>
    <w:rsid w:val="000B7FFB"/>
    <w:rsid w:val="000D2B0C"/>
    <w:rsid w:val="000D4026"/>
    <w:rsid w:val="000D43C2"/>
    <w:rsid w:val="000D7252"/>
    <w:rsid w:val="000E0B3F"/>
    <w:rsid w:val="000E0EBF"/>
    <w:rsid w:val="000E11F4"/>
    <w:rsid w:val="000E5FAA"/>
    <w:rsid w:val="000E763A"/>
    <w:rsid w:val="000F74B2"/>
    <w:rsid w:val="00102C5A"/>
    <w:rsid w:val="00104869"/>
    <w:rsid w:val="00107C83"/>
    <w:rsid w:val="0011590E"/>
    <w:rsid w:val="001176FE"/>
    <w:rsid w:val="00117C76"/>
    <w:rsid w:val="0012012B"/>
    <w:rsid w:val="001237DA"/>
    <w:rsid w:val="00123C36"/>
    <w:rsid w:val="00125C4C"/>
    <w:rsid w:val="001268BE"/>
    <w:rsid w:val="00132F43"/>
    <w:rsid w:val="00134881"/>
    <w:rsid w:val="001351AE"/>
    <w:rsid w:val="00136062"/>
    <w:rsid w:val="0013690C"/>
    <w:rsid w:val="00140ECC"/>
    <w:rsid w:val="00142944"/>
    <w:rsid w:val="001434AF"/>
    <w:rsid w:val="0015086B"/>
    <w:rsid w:val="00152563"/>
    <w:rsid w:val="00152CE3"/>
    <w:rsid w:val="00153B6B"/>
    <w:rsid w:val="00155C5A"/>
    <w:rsid w:val="00164839"/>
    <w:rsid w:val="001665B6"/>
    <w:rsid w:val="00166DC5"/>
    <w:rsid w:val="001730D3"/>
    <w:rsid w:val="0017542C"/>
    <w:rsid w:val="001761BD"/>
    <w:rsid w:val="001903ED"/>
    <w:rsid w:val="00192453"/>
    <w:rsid w:val="00192F75"/>
    <w:rsid w:val="00193241"/>
    <w:rsid w:val="001968E7"/>
    <w:rsid w:val="001974CA"/>
    <w:rsid w:val="001A1CC3"/>
    <w:rsid w:val="001B0BFE"/>
    <w:rsid w:val="001B3640"/>
    <w:rsid w:val="001B3F21"/>
    <w:rsid w:val="001B4F3D"/>
    <w:rsid w:val="001C10D5"/>
    <w:rsid w:val="001C1221"/>
    <w:rsid w:val="001C3926"/>
    <w:rsid w:val="001C457C"/>
    <w:rsid w:val="001C46F6"/>
    <w:rsid w:val="001D0978"/>
    <w:rsid w:val="001D5A5D"/>
    <w:rsid w:val="001D7746"/>
    <w:rsid w:val="001E0B0F"/>
    <w:rsid w:val="001E3353"/>
    <w:rsid w:val="001E52EC"/>
    <w:rsid w:val="001E72E7"/>
    <w:rsid w:val="001F2359"/>
    <w:rsid w:val="001F2690"/>
    <w:rsid w:val="001F32BD"/>
    <w:rsid w:val="00206092"/>
    <w:rsid w:val="00206580"/>
    <w:rsid w:val="00207013"/>
    <w:rsid w:val="00210054"/>
    <w:rsid w:val="00211A97"/>
    <w:rsid w:val="002138AD"/>
    <w:rsid w:val="00213DDF"/>
    <w:rsid w:val="00220538"/>
    <w:rsid w:val="00220F4C"/>
    <w:rsid w:val="002219ED"/>
    <w:rsid w:val="00225ADB"/>
    <w:rsid w:val="00225E86"/>
    <w:rsid w:val="002302EC"/>
    <w:rsid w:val="00245172"/>
    <w:rsid w:val="002469C7"/>
    <w:rsid w:val="0025323E"/>
    <w:rsid w:val="00253DA1"/>
    <w:rsid w:val="00254012"/>
    <w:rsid w:val="00256912"/>
    <w:rsid w:val="00263589"/>
    <w:rsid w:val="00267404"/>
    <w:rsid w:val="00270ADE"/>
    <w:rsid w:val="00270C95"/>
    <w:rsid w:val="00272D70"/>
    <w:rsid w:val="00274862"/>
    <w:rsid w:val="00275438"/>
    <w:rsid w:val="00277063"/>
    <w:rsid w:val="00283B85"/>
    <w:rsid w:val="00285457"/>
    <w:rsid w:val="00295A88"/>
    <w:rsid w:val="002976E3"/>
    <w:rsid w:val="002A008B"/>
    <w:rsid w:val="002A0CD4"/>
    <w:rsid w:val="002A1CB5"/>
    <w:rsid w:val="002A3010"/>
    <w:rsid w:val="002B0072"/>
    <w:rsid w:val="002B3FD1"/>
    <w:rsid w:val="002B4589"/>
    <w:rsid w:val="002B5749"/>
    <w:rsid w:val="002C3F7B"/>
    <w:rsid w:val="002E2214"/>
    <w:rsid w:val="002E3567"/>
    <w:rsid w:val="002E3C63"/>
    <w:rsid w:val="002E538C"/>
    <w:rsid w:val="002F0208"/>
    <w:rsid w:val="002F08CF"/>
    <w:rsid w:val="002F1335"/>
    <w:rsid w:val="002F1CF7"/>
    <w:rsid w:val="002F1D27"/>
    <w:rsid w:val="002F469A"/>
    <w:rsid w:val="002F5CD0"/>
    <w:rsid w:val="002F695F"/>
    <w:rsid w:val="002F7CEC"/>
    <w:rsid w:val="0030026C"/>
    <w:rsid w:val="00301435"/>
    <w:rsid w:val="00303E90"/>
    <w:rsid w:val="00305649"/>
    <w:rsid w:val="00313F21"/>
    <w:rsid w:val="00314CA7"/>
    <w:rsid w:val="0032146F"/>
    <w:rsid w:val="00326A7A"/>
    <w:rsid w:val="003329A6"/>
    <w:rsid w:val="003351D2"/>
    <w:rsid w:val="003412CA"/>
    <w:rsid w:val="00341776"/>
    <w:rsid w:val="003435D4"/>
    <w:rsid w:val="0035045C"/>
    <w:rsid w:val="003520BF"/>
    <w:rsid w:val="00354BD2"/>
    <w:rsid w:val="00356969"/>
    <w:rsid w:val="00357917"/>
    <w:rsid w:val="00361459"/>
    <w:rsid w:val="00362D5A"/>
    <w:rsid w:val="00364545"/>
    <w:rsid w:val="003649E4"/>
    <w:rsid w:val="003652ED"/>
    <w:rsid w:val="003677B3"/>
    <w:rsid w:val="003723D8"/>
    <w:rsid w:val="003740DE"/>
    <w:rsid w:val="00376E89"/>
    <w:rsid w:val="00380860"/>
    <w:rsid w:val="00380F5A"/>
    <w:rsid w:val="00383A9D"/>
    <w:rsid w:val="00384E42"/>
    <w:rsid w:val="00385C5F"/>
    <w:rsid w:val="003866A0"/>
    <w:rsid w:val="00391DF0"/>
    <w:rsid w:val="003922BD"/>
    <w:rsid w:val="00392A4A"/>
    <w:rsid w:val="0039565A"/>
    <w:rsid w:val="00395769"/>
    <w:rsid w:val="003A0680"/>
    <w:rsid w:val="003A2812"/>
    <w:rsid w:val="003A350A"/>
    <w:rsid w:val="003A6417"/>
    <w:rsid w:val="003B0BAA"/>
    <w:rsid w:val="003B4A5E"/>
    <w:rsid w:val="003B6B1E"/>
    <w:rsid w:val="003C22E7"/>
    <w:rsid w:val="003C4B65"/>
    <w:rsid w:val="003C7334"/>
    <w:rsid w:val="003C75A1"/>
    <w:rsid w:val="003D168C"/>
    <w:rsid w:val="003D535E"/>
    <w:rsid w:val="003D67DC"/>
    <w:rsid w:val="003E0965"/>
    <w:rsid w:val="003E27CD"/>
    <w:rsid w:val="003E2E04"/>
    <w:rsid w:val="003E426C"/>
    <w:rsid w:val="003F5251"/>
    <w:rsid w:val="003F6491"/>
    <w:rsid w:val="003F7F7A"/>
    <w:rsid w:val="00400B81"/>
    <w:rsid w:val="004037FA"/>
    <w:rsid w:val="00407AB9"/>
    <w:rsid w:val="004107CD"/>
    <w:rsid w:val="0041311D"/>
    <w:rsid w:val="00413690"/>
    <w:rsid w:val="00417629"/>
    <w:rsid w:val="00417849"/>
    <w:rsid w:val="00421FC0"/>
    <w:rsid w:val="004225C7"/>
    <w:rsid w:val="00423C09"/>
    <w:rsid w:val="0042539E"/>
    <w:rsid w:val="00427D16"/>
    <w:rsid w:val="00427E71"/>
    <w:rsid w:val="00431D84"/>
    <w:rsid w:val="004329FA"/>
    <w:rsid w:val="004350E9"/>
    <w:rsid w:val="00435D52"/>
    <w:rsid w:val="00436AA9"/>
    <w:rsid w:val="00453F27"/>
    <w:rsid w:val="00454700"/>
    <w:rsid w:val="00454FCC"/>
    <w:rsid w:val="00455325"/>
    <w:rsid w:val="0045571C"/>
    <w:rsid w:val="0046006A"/>
    <w:rsid w:val="00461530"/>
    <w:rsid w:val="004635C4"/>
    <w:rsid w:val="00463CC8"/>
    <w:rsid w:val="00465AD5"/>
    <w:rsid w:val="00470F5B"/>
    <w:rsid w:val="004802AC"/>
    <w:rsid w:val="00480A22"/>
    <w:rsid w:val="004836BC"/>
    <w:rsid w:val="00483DDF"/>
    <w:rsid w:val="00491084"/>
    <w:rsid w:val="00495680"/>
    <w:rsid w:val="00496D83"/>
    <w:rsid w:val="004A013D"/>
    <w:rsid w:val="004A0F74"/>
    <w:rsid w:val="004A19B7"/>
    <w:rsid w:val="004A1A0F"/>
    <w:rsid w:val="004A1F9D"/>
    <w:rsid w:val="004A28DC"/>
    <w:rsid w:val="004A2B30"/>
    <w:rsid w:val="004A4607"/>
    <w:rsid w:val="004B11E4"/>
    <w:rsid w:val="004B2F66"/>
    <w:rsid w:val="004B3B39"/>
    <w:rsid w:val="004B617E"/>
    <w:rsid w:val="004C21A2"/>
    <w:rsid w:val="004C4867"/>
    <w:rsid w:val="004C5C85"/>
    <w:rsid w:val="004C699F"/>
    <w:rsid w:val="004C7575"/>
    <w:rsid w:val="004C77B7"/>
    <w:rsid w:val="004D1448"/>
    <w:rsid w:val="004D16B5"/>
    <w:rsid w:val="004D2F32"/>
    <w:rsid w:val="004D4722"/>
    <w:rsid w:val="004D5503"/>
    <w:rsid w:val="004D746B"/>
    <w:rsid w:val="004E15DE"/>
    <w:rsid w:val="004E20A4"/>
    <w:rsid w:val="004E262C"/>
    <w:rsid w:val="004E7AF7"/>
    <w:rsid w:val="004E7BFD"/>
    <w:rsid w:val="004F1572"/>
    <w:rsid w:val="0050130B"/>
    <w:rsid w:val="00501A98"/>
    <w:rsid w:val="00502F74"/>
    <w:rsid w:val="00504C33"/>
    <w:rsid w:val="00512F03"/>
    <w:rsid w:val="00514372"/>
    <w:rsid w:val="00516C8A"/>
    <w:rsid w:val="00517FBE"/>
    <w:rsid w:val="00522573"/>
    <w:rsid w:val="0052462C"/>
    <w:rsid w:val="0053083D"/>
    <w:rsid w:val="00530C5C"/>
    <w:rsid w:val="0053174A"/>
    <w:rsid w:val="00533A98"/>
    <w:rsid w:val="00535745"/>
    <w:rsid w:val="0053577C"/>
    <w:rsid w:val="005414D2"/>
    <w:rsid w:val="0054154D"/>
    <w:rsid w:val="00541A16"/>
    <w:rsid w:val="00541E02"/>
    <w:rsid w:val="00543248"/>
    <w:rsid w:val="00543C79"/>
    <w:rsid w:val="00543DD4"/>
    <w:rsid w:val="00547F59"/>
    <w:rsid w:val="00552E71"/>
    <w:rsid w:val="00552EAF"/>
    <w:rsid w:val="0055348B"/>
    <w:rsid w:val="005550C0"/>
    <w:rsid w:val="00555313"/>
    <w:rsid w:val="00564C9E"/>
    <w:rsid w:val="005677C7"/>
    <w:rsid w:val="0057126E"/>
    <w:rsid w:val="005719A6"/>
    <w:rsid w:val="00572653"/>
    <w:rsid w:val="00572894"/>
    <w:rsid w:val="005742B8"/>
    <w:rsid w:val="0057509F"/>
    <w:rsid w:val="00576E95"/>
    <w:rsid w:val="00577D8B"/>
    <w:rsid w:val="00577F9B"/>
    <w:rsid w:val="00580E3B"/>
    <w:rsid w:val="00585410"/>
    <w:rsid w:val="005874F5"/>
    <w:rsid w:val="005911E4"/>
    <w:rsid w:val="00592B27"/>
    <w:rsid w:val="00592B29"/>
    <w:rsid w:val="005961CB"/>
    <w:rsid w:val="00596254"/>
    <w:rsid w:val="00597FD8"/>
    <w:rsid w:val="005A01DC"/>
    <w:rsid w:val="005A0C2E"/>
    <w:rsid w:val="005A3344"/>
    <w:rsid w:val="005A54F4"/>
    <w:rsid w:val="005B1DD6"/>
    <w:rsid w:val="005B5E84"/>
    <w:rsid w:val="005B7712"/>
    <w:rsid w:val="005C0E61"/>
    <w:rsid w:val="005C18B5"/>
    <w:rsid w:val="005C4197"/>
    <w:rsid w:val="005C5433"/>
    <w:rsid w:val="005D23ED"/>
    <w:rsid w:val="005D7581"/>
    <w:rsid w:val="005E50B3"/>
    <w:rsid w:val="005E6892"/>
    <w:rsid w:val="005E6909"/>
    <w:rsid w:val="005E7949"/>
    <w:rsid w:val="005F25F3"/>
    <w:rsid w:val="005F46ED"/>
    <w:rsid w:val="005F4F27"/>
    <w:rsid w:val="005F4FDF"/>
    <w:rsid w:val="005F567E"/>
    <w:rsid w:val="005F5A35"/>
    <w:rsid w:val="00600DFD"/>
    <w:rsid w:val="006020CA"/>
    <w:rsid w:val="006036E8"/>
    <w:rsid w:val="00607A54"/>
    <w:rsid w:val="00611E9E"/>
    <w:rsid w:val="0062063D"/>
    <w:rsid w:val="006223DC"/>
    <w:rsid w:val="00622B54"/>
    <w:rsid w:val="006271C7"/>
    <w:rsid w:val="006279B2"/>
    <w:rsid w:val="00632679"/>
    <w:rsid w:val="006331C1"/>
    <w:rsid w:val="006341B5"/>
    <w:rsid w:val="00635C93"/>
    <w:rsid w:val="00637A99"/>
    <w:rsid w:val="00640F62"/>
    <w:rsid w:val="00641BA3"/>
    <w:rsid w:val="006467C3"/>
    <w:rsid w:val="0065081F"/>
    <w:rsid w:val="0065535D"/>
    <w:rsid w:val="00661F07"/>
    <w:rsid w:val="00662062"/>
    <w:rsid w:val="006643E5"/>
    <w:rsid w:val="0066468B"/>
    <w:rsid w:val="0066647A"/>
    <w:rsid w:val="00666EA4"/>
    <w:rsid w:val="0066799B"/>
    <w:rsid w:val="00672B34"/>
    <w:rsid w:val="006761DA"/>
    <w:rsid w:val="0068040E"/>
    <w:rsid w:val="00680E00"/>
    <w:rsid w:val="0068558C"/>
    <w:rsid w:val="00685AA9"/>
    <w:rsid w:val="00696CC1"/>
    <w:rsid w:val="006A0A45"/>
    <w:rsid w:val="006B212A"/>
    <w:rsid w:val="006B386F"/>
    <w:rsid w:val="006B7DBC"/>
    <w:rsid w:val="006C21B8"/>
    <w:rsid w:val="006C6F6A"/>
    <w:rsid w:val="006D4418"/>
    <w:rsid w:val="006E1FF4"/>
    <w:rsid w:val="006E2344"/>
    <w:rsid w:val="006F1762"/>
    <w:rsid w:val="006F4CCA"/>
    <w:rsid w:val="006F7A67"/>
    <w:rsid w:val="007019DA"/>
    <w:rsid w:val="00703951"/>
    <w:rsid w:val="0072236E"/>
    <w:rsid w:val="00722EB0"/>
    <w:rsid w:val="007247D3"/>
    <w:rsid w:val="0073225B"/>
    <w:rsid w:val="00734157"/>
    <w:rsid w:val="00735A41"/>
    <w:rsid w:val="00737A05"/>
    <w:rsid w:val="007419AD"/>
    <w:rsid w:val="00742588"/>
    <w:rsid w:val="0075319F"/>
    <w:rsid w:val="00761C39"/>
    <w:rsid w:val="00762626"/>
    <w:rsid w:val="0076645C"/>
    <w:rsid w:val="00767135"/>
    <w:rsid w:val="007677C1"/>
    <w:rsid w:val="00767B7D"/>
    <w:rsid w:val="00775C9E"/>
    <w:rsid w:val="0078080F"/>
    <w:rsid w:val="007825CF"/>
    <w:rsid w:val="0078375E"/>
    <w:rsid w:val="0079222D"/>
    <w:rsid w:val="007972D1"/>
    <w:rsid w:val="007A0841"/>
    <w:rsid w:val="007A6FEC"/>
    <w:rsid w:val="007B18EC"/>
    <w:rsid w:val="007B1A06"/>
    <w:rsid w:val="007B1ED5"/>
    <w:rsid w:val="007B3292"/>
    <w:rsid w:val="007B569E"/>
    <w:rsid w:val="007C26F4"/>
    <w:rsid w:val="007C3B47"/>
    <w:rsid w:val="007D28D0"/>
    <w:rsid w:val="007D3495"/>
    <w:rsid w:val="007D782D"/>
    <w:rsid w:val="007E09A4"/>
    <w:rsid w:val="007E1AF6"/>
    <w:rsid w:val="007E1FF5"/>
    <w:rsid w:val="007E49F2"/>
    <w:rsid w:val="007E5A45"/>
    <w:rsid w:val="007F1A3E"/>
    <w:rsid w:val="007F41AF"/>
    <w:rsid w:val="007F43D9"/>
    <w:rsid w:val="007F6D5D"/>
    <w:rsid w:val="0080322F"/>
    <w:rsid w:val="00803741"/>
    <w:rsid w:val="008048CF"/>
    <w:rsid w:val="00804D2E"/>
    <w:rsid w:val="00806C7C"/>
    <w:rsid w:val="00811409"/>
    <w:rsid w:val="00813AA4"/>
    <w:rsid w:val="008154AC"/>
    <w:rsid w:val="00817A99"/>
    <w:rsid w:val="0083049E"/>
    <w:rsid w:val="00842E5C"/>
    <w:rsid w:val="0085019E"/>
    <w:rsid w:val="00850D4E"/>
    <w:rsid w:val="00854B77"/>
    <w:rsid w:val="00854E4E"/>
    <w:rsid w:val="00856554"/>
    <w:rsid w:val="00864593"/>
    <w:rsid w:val="00864CCF"/>
    <w:rsid w:val="00870B09"/>
    <w:rsid w:val="008714EB"/>
    <w:rsid w:val="00875C35"/>
    <w:rsid w:val="00876108"/>
    <w:rsid w:val="00876A77"/>
    <w:rsid w:val="00877E49"/>
    <w:rsid w:val="0088017E"/>
    <w:rsid w:val="008845B9"/>
    <w:rsid w:val="008853DE"/>
    <w:rsid w:val="00892B64"/>
    <w:rsid w:val="00894E5F"/>
    <w:rsid w:val="00896253"/>
    <w:rsid w:val="00897D68"/>
    <w:rsid w:val="008A1ADC"/>
    <w:rsid w:val="008A404C"/>
    <w:rsid w:val="008B0C8C"/>
    <w:rsid w:val="008B42E1"/>
    <w:rsid w:val="008B6A36"/>
    <w:rsid w:val="008C1382"/>
    <w:rsid w:val="008C1425"/>
    <w:rsid w:val="008C1C07"/>
    <w:rsid w:val="008D1C42"/>
    <w:rsid w:val="008D2CCC"/>
    <w:rsid w:val="008D6040"/>
    <w:rsid w:val="008E4672"/>
    <w:rsid w:val="008E7A32"/>
    <w:rsid w:val="008F2EE1"/>
    <w:rsid w:val="0090066F"/>
    <w:rsid w:val="0090418D"/>
    <w:rsid w:val="009117B6"/>
    <w:rsid w:val="00914BF3"/>
    <w:rsid w:val="009165FB"/>
    <w:rsid w:val="00916D0D"/>
    <w:rsid w:val="00917635"/>
    <w:rsid w:val="00920321"/>
    <w:rsid w:val="0092530F"/>
    <w:rsid w:val="009256A4"/>
    <w:rsid w:val="00927842"/>
    <w:rsid w:val="009309A8"/>
    <w:rsid w:val="009320AF"/>
    <w:rsid w:val="00933573"/>
    <w:rsid w:val="009366C4"/>
    <w:rsid w:val="0094178D"/>
    <w:rsid w:val="009431A3"/>
    <w:rsid w:val="00943882"/>
    <w:rsid w:val="00943E86"/>
    <w:rsid w:val="00952269"/>
    <w:rsid w:val="0095318A"/>
    <w:rsid w:val="009578B7"/>
    <w:rsid w:val="0096698A"/>
    <w:rsid w:val="0096775D"/>
    <w:rsid w:val="009836D6"/>
    <w:rsid w:val="00992789"/>
    <w:rsid w:val="00997634"/>
    <w:rsid w:val="009A0AE1"/>
    <w:rsid w:val="009B0B04"/>
    <w:rsid w:val="009B10A0"/>
    <w:rsid w:val="009C04A3"/>
    <w:rsid w:val="009C216D"/>
    <w:rsid w:val="009C2509"/>
    <w:rsid w:val="009C3E6B"/>
    <w:rsid w:val="009C3FC3"/>
    <w:rsid w:val="009C44C9"/>
    <w:rsid w:val="009C5CFC"/>
    <w:rsid w:val="009D0F90"/>
    <w:rsid w:val="009D65BF"/>
    <w:rsid w:val="009E50D9"/>
    <w:rsid w:val="009E6DA8"/>
    <w:rsid w:val="009F07B4"/>
    <w:rsid w:val="009F48FF"/>
    <w:rsid w:val="009F68F6"/>
    <w:rsid w:val="00A06AA7"/>
    <w:rsid w:val="00A06F7A"/>
    <w:rsid w:val="00A122C2"/>
    <w:rsid w:val="00A135DC"/>
    <w:rsid w:val="00A13F10"/>
    <w:rsid w:val="00A25C48"/>
    <w:rsid w:val="00A26A80"/>
    <w:rsid w:val="00A271E9"/>
    <w:rsid w:val="00A331D8"/>
    <w:rsid w:val="00A34918"/>
    <w:rsid w:val="00A44540"/>
    <w:rsid w:val="00A52231"/>
    <w:rsid w:val="00A60626"/>
    <w:rsid w:val="00A617D6"/>
    <w:rsid w:val="00A64F94"/>
    <w:rsid w:val="00A656F9"/>
    <w:rsid w:val="00A66BB4"/>
    <w:rsid w:val="00A739DC"/>
    <w:rsid w:val="00A75C54"/>
    <w:rsid w:val="00A77052"/>
    <w:rsid w:val="00A87644"/>
    <w:rsid w:val="00A87782"/>
    <w:rsid w:val="00A967B7"/>
    <w:rsid w:val="00A970C4"/>
    <w:rsid w:val="00AA2A3D"/>
    <w:rsid w:val="00AA4AB9"/>
    <w:rsid w:val="00AB4813"/>
    <w:rsid w:val="00AB72FF"/>
    <w:rsid w:val="00AC2C0E"/>
    <w:rsid w:val="00AC58A4"/>
    <w:rsid w:val="00AC5FE8"/>
    <w:rsid w:val="00AD100F"/>
    <w:rsid w:val="00AD3910"/>
    <w:rsid w:val="00AE22A4"/>
    <w:rsid w:val="00AE4C17"/>
    <w:rsid w:val="00AE6B9C"/>
    <w:rsid w:val="00AF021D"/>
    <w:rsid w:val="00AF0FE9"/>
    <w:rsid w:val="00AF10A0"/>
    <w:rsid w:val="00AF1EEF"/>
    <w:rsid w:val="00AF2D1F"/>
    <w:rsid w:val="00AF5F71"/>
    <w:rsid w:val="00B01120"/>
    <w:rsid w:val="00B01330"/>
    <w:rsid w:val="00B02EFF"/>
    <w:rsid w:val="00B04139"/>
    <w:rsid w:val="00B1201B"/>
    <w:rsid w:val="00B1365C"/>
    <w:rsid w:val="00B1567D"/>
    <w:rsid w:val="00B328E4"/>
    <w:rsid w:val="00B355B2"/>
    <w:rsid w:val="00B3710B"/>
    <w:rsid w:val="00B37FB7"/>
    <w:rsid w:val="00B426B3"/>
    <w:rsid w:val="00B57435"/>
    <w:rsid w:val="00B57449"/>
    <w:rsid w:val="00B57C62"/>
    <w:rsid w:val="00B62EBA"/>
    <w:rsid w:val="00B703D6"/>
    <w:rsid w:val="00B71F54"/>
    <w:rsid w:val="00B75067"/>
    <w:rsid w:val="00B75936"/>
    <w:rsid w:val="00B83EF8"/>
    <w:rsid w:val="00B850A9"/>
    <w:rsid w:val="00B90EA5"/>
    <w:rsid w:val="00B91D11"/>
    <w:rsid w:val="00B93A52"/>
    <w:rsid w:val="00B951B1"/>
    <w:rsid w:val="00B971A8"/>
    <w:rsid w:val="00BB10F8"/>
    <w:rsid w:val="00BB4699"/>
    <w:rsid w:val="00BC1B1F"/>
    <w:rsid w:val="00BC3F58"/>
    <w:rsid w:val="00BC5151"/>
    <w:rsid w:val="00BD0B9F"/>
    <w:rsid w:val="00BD321B"/>
    <w:rsid w:val="00BD43E8"/>
    <w:rsid w:val="00BD506B"/>
    <w:rsid w:val="00BD5564"/>
    <w:rsid w:val="00BD58C6"/>
    <w:rsid w:val="00BD6676"/>
    <w:rsid w:val="00BD7C53"/>
    <w:rsid w:val="00BE3CC3"/>
    <w:rsid w:val="00BE508F"/>
    <w:rsid w:val="00BE7DA1"/>
    <w:rsid w:val="00BF3D39"/>
    <w:rsid w:val="00BF3E42"/>
    <w:rsid w:val="00BF6D51"/>
    <w:rsid w:val="00C020A7"/>
    <w:rsid w:val="00C030A8"/>
    <w:rsid w:val="00C033CA"/>
    <w:rsid w:val="00C1175D"/>
    <w:rsid w:val="00C12498"/>
    <w:rsid w:val="00C12CDB"/>
    <w:rsid w:val="00C154DE"/>
    <w:rsid w:val="00C16089"/>
    <w:rsid w:val="00C240E7"/>
    <w:rsid w:val="00C255B3"/>
    <w:rsid w:val="00C31BB0"/>
    <w:rsid w:val="00C3275B"/>
    <w:rsid w:val="00C348E0"/>
    <w:rsid w:val="00C3594D"/>
    <w:rsid w:val="00C36252"/>
    <w:rsid w:val="00C3667C"/>
    <w:rsid w:val="00C414E3"/>
    <w:rsid w:val="00C440EE"/>
    <w:rsid w:val="00C443FD"/>
    <w:rsid w:val="00C44714"/>
    <w:rsid w:val="00C45732"/>
    <w:rsid w:val="00C46065"/>
    <w:rsid w:val="00C46DA3"/>
    <w:rsid w:val="00C50397"/>
    <w:rsid w:val="00C55DE1"/>
    <w:rsid w:val="00C6561D"/>
    <w:rsid w:val="00C728EC"/>
    <w:rsid w:val="00C73599"/>
    <w:rsid w:val="00C75052"/>
    <w:rsid w:val="00C80417"/>
    <w:rsid w:val="00C83821"/>
    <w:rsid w:val="00C87EE9"/>
    <w:rsid w:val="00C9284D"/>
    <w:rsid w:val="00C94D40"/>
    <w:rsid w:val="00C97906"/>
    <w:rsid w:val="00C97C59"/>
    <w:rsid w:val="00CA35B9"/>
    <w:rsid w:val="00CA6B27"/>
    <w:rsid w:val="00CB0392"/>
    <w:rsid w:val="00CB1722"/>
    <w:rsid w:val="00CB405F"/>
    <w:rsid w:val="00CC0D9E"/>
    <w:rsid w:val="00CC31CB"/>
    <w:rsid w:val="00CC3978"/>
    <w:rsid w:val="00CC4366"/>
    <w:rsid w:val="00CC5124"/>
    <w:rsid w:val="00CD0DBD"/>
    <w:rsid w:val="00CD2A97"/>
    <w:rsid w:val="00CD3072"/>
    <w:rsid w:val="00CD4611"/>
    <w:rsid w:val="00CE0540"/>
    <w:rsid w:val="00CE1003"/>
    <w:rsid w:val="00CE565B"/>
    <w:rsid w:val="00CE64C0"/>
    <w:rsid w:val="00CF1C4C"/>
    <w:rsid w:val="00CF4C83"/>
    <w:rsid w:val="00D00ABF"/>
    <w:rsid w:val="00D06A75"/>
    <w:rsid w:val="00D150DF"/>
    <w:rsid w:val="00D15170"/>
    <w:rsid w:val="00D16CD6"/>
    <w:rsid w:val="00D2051F"/>
    <w:rsid w:val="00D21003"/>
    <w:rsid w:val="00D213CB"/>
    <w:rsid w:val="00D3129B"/>
    <w:rsid w:val="00D323D6"/>
    <w:rsid w:val="00D37CE9"/>
    <w:rsid w:val="00D37E5E"/>
    <w:rsid w:val="00D44F6F"/>
    <w:rsid w:val="00D474A3"/>
    <w:rsid w:val="00D51A1C"/>
    <w:rsid w:val="00D53A41"/>
    <w:rsid w:val="00D54325"/>
    <w:rsid w:val="00D54638"/>
    <w:rsid w:val="00D617FF"/>
    <w:rsid w:val="00D61F76"/>
    <w:rsid w:val="00D6246E"/>
    <w:rsid w:val="00D64620"/>
    <w:rsid w:val="00D72B24"/>
    <w:rsid w:val="00D73180"/>
    <w:rsid w:val="00D811A0"/>
    <w:rsid w:val="00D82DE9"/>
    <w:rsid w:val="00D90740"/>
    <w:rsid w:val="00D90AA8"/>
    <w:rsid w:val="00D91E8B"/>
    <w:rsid w:val="00D92B7C"/>
    <w:rsid w:val="00D9382A"/>
    <w:rsid w:val="00D93E19"/>
    <w:rsid w:val="00DA3A1B"/>
    <w:rsid w:val="00DB7111"/>
    <w:rsid w:val="00DC02BE"/>
    <w:rsid w:val="00DD2D7E"/>
    <w:rsid w:val="00DD7122"/>
    <w:rsid w:val="00DE0211"/>
    <w:rsid w:val="00DE05CF"/>
    <w:rsid w:val="00DE124E"/>
    <w:rsid w:val="00DE48A3"/>
    <w:rsid w:val="00DE76CC"/>
    <w:rsid w:val="00DF12D1"/>
    <w:rsid w:val="00DF2FA9"/>
    <w:rsid w:val="00DF5271"/>
    <w:rsid w:val="00E00E8C"/>
    <w:rsid w:val="00E018C7"/>
    <w:rsid w:val="00E01B04"/>
    <w:rsid w:val="00E03154"/>
    <w:rsid w:val="00E10153"/>
    <w:rsid w:val="00E11C31"/>
    <w:rsid w:val="00E13A99"/>
    <w:rsid w:val="00E209A8"/>
    <w:rsid w:val="00E22F86"/>
    <w:rsid w:val="00E27ED4"/>
    <w:rsid w:val="00E406E7"/>
    <w:rsid w:val="00E44DB9"/>
    <w:rsid w:val="00E464B8"/>
    <w:rsid w:val="00E47E33"/>
    <w:rsid w:val="00E51975"/>
    <w:rsid w:val="00E5501D"/>
    <w:rsid w:val="00E60A06"/>
    <w:rsid w:val="00E6446D"/>
    <w:rsid w:val="00E65092"/>
    <w:rsid w:val="00E65D4C"/>
    <w:rsid w:val="00E70D78"/>
    <w:rsid w:val="00E769CD"/>
    <w:rsid w:val="00E9099E"/>
    <w:rsid w:val="00E910C4"/>
    <w:rsid w:val="00EA25B3"/>
    <w:rsid w:val="00EA3286"/>
    <w:rsid w:val="00EB0C1D"/>
    <w:rsid w:val="00EB3E11"/>
    <w:rsid w:val="00EB6C41"/>
    <w:rsid w:val="00EB75AE"/>
    <w:rsid w:val="00EC0D70"/>
    <w:rsid w:val="00EC13BC"/>
    <w:rsid w:val="00EC2C5A"/>
    <w:rsid w:val="00ED1E1E"/>
    <w:rsid w:val="00ED5CD0"/>
    <w:rsid w:val="00EE0C51"/>
    <w:rsid w:val="00EE18C1"/>
    <w:rsid w:val="00EF5A55"/>
    <w:rsid w:val="00EF6BFB"/>
    <w:rsid w:val="00EF6D3E"/>
    <w:rsid w:val="00EF7359"/>
    <w:rsid w:val="00F02305"/>
    <w:rsid w:val="00F1195A"/>
    <w:rsid w:val="00F14DFD"/>
    <w:rsid w:val="00F20B89"/>
    <w:rsid w:val="00F22B66"/>
    <w:rsid w:val="00F27A01"/>
    <w:rsid w:val="00F3122F"/>
    <w:rsid w:val="00F32AB8"/>
    <w:rsid w:val="00F34F05"/>
    <w:rsid w:val="00F37020"/>
    <w:rsid w:val="00F415AD"/>
    <w:rsid w:val="00F47B84"/>
    <w:rsid w:val="00F502D7"/>
    <w:rsid w:val="00F50A92"/>
    <w:rsid w:val="00F50DA9"/>
    <w:rsid w:val="00F53C38"/>
    <w:rsid w:val="00F54963"/>
    <w:rsid w:val="00F56735"/>
    <w:rsid w:val="00F577B8"/>
    <w:rsid w:val="00F61500"/>
    <w:rsid w:val="00F62010"/>
    <w:rsid w:val="00F70E56"/>
    <w:rsid w:val="00F71961"/>
    <w:rsid w:val="00F740CD"/>
    <w:rsid w:val="00F779FD"/>
    <w:rsid w:val="00F805BC"/>
    <w:rsid w:val="00F83E1B"/>
    <w:rsid w:val="00F945B6"/>
    <w:rsid w:val="00F95F48"/>
    <w:rsid w:val="00FA438F"/>
    <w:rsid w:val="00FA5C76"/>
    <w:rsid w:val="00FB03E7"/>
    <w:rsid w:val="00FB52FD"/>
    <w:rsid w:val="00FC05F2"/>
    <w:rsid w:val="00FC0FCD"/>
    <w:rsid w:val="00FC18C0"/>
    <w:rsid w:val="00FC36A4"/>
    <w:rsid w:val="00FC3FA9"/>
    <w:rsid w:val="00FC4C1C"/>
    <w:rsid w:val="00FC5234"/>
    <w:rsid w:val="00FC64C1"/>
    <w:rsid w:val="00FD1CCF"/>
    <w:rsid w:val="00FD225C"/>
    <w:rsid w:val="00FD3203"/>
    <w:rsid w:val="00FE11B8"/>
    <w:rsid w:val="00FE28EA"/>
    <w:rsid w:val="00FE3467"/>
    <w:rsid w:val="00FE71E3"/>
    <w:rsid w:val="00FF6E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64EAE5-B8AD-4106-9629-1688D065D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qFormat/>
    <w:rsid w:val="007419AD"/>
    <w:pPr>
      <w:keepNext/>
      <w:widowControl w:val="0"/>
      <w:numPr>
        <w:ilvl w:val="1"/>
        <w:numId w:val="1"/>
      </w:numPr>
      <w:suppressAutoHyphens/>
      <w:spacing w:after="0" w:line="240" w:lineRule="auto"/>
      <w:jc w:val="both"/>
      <w:outlineLvl w:val="1"/>
    </w:pPr>
    <w:rPr>
      <w:rFonts w:ascii="Times New Roman" w:eastAsia="Times New Roman" w:hAnsi="Times New Roman" w:cs="Times New Roman"/>
      <w:b/>
      <w:bCs/>
      <w:kern w:val="1"/>
      <w:sz w:val="24"/>
      <w:szCs w:val="24"/>
      <w:lang w:val="x-none"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254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E50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50B3"/>
    <w:rPr>
      <w:rFonts w:ascii="Segoe UI" w:hAnsi="Segoe UI" w:cs="Segoe UI"/>
      <w:sz w:val="18"/>
      <w:szCs w:val="18"/>
    </w:rPr>
  </w:style>
  <w:style w:type="character" w:customStyle="1" w:styleId="Heading2Char">
    <w:name w:val="Heading 2 Char"/>
    <w:basedOn w:val="DefaultParagraphFont"/>
    <w:link w:val="Heading2"/>
    <w:rsid w:val="007419AD"/>
    <w:rPr>
      <w:rFonts w:ascii="Times New Roman" w:eastAsia="Times New Roman" w:hAnsi="Times New Roman" w:cs="Times New Roman"/>
      <w:b/>
      <w:bCs/>
      <w:kern w:val="1"/>
      <w:sz w:val="24"/>
      <w:szCs w:val="24"/>
      <w:lang w:val="x-none" w:eastAsia="hi-IN" w:bidi="hi-IN"/>
    </w:rPr>
  </w:style>
  <w:style w:type="paragraph" w:styleId="ListParagraph">
    <w:name w:val="List Paragraph"/>
    <w:basedOn w:val="Normal"/>
    <w:uiPriority w:val="34"/>
    <w:qFormat/>
    <w:rsid w:val="004A0F74"/>
    <w:pPr>
      <w:ind w:left="720"/>
      <w:contextualSpacing/>
    </w:pPr>
  </w:style>
  <w:style w:type="character" w:styleId="Hyperlink">
    <w:name w:val="Hyperlink"/>
    <w:basedOn w:val="DefaultParagraphFont"/>
    <w:uiPriority w:val="99"/>
    <w:unhideWhenUsed/>
    <w:rsid w:val="00C443F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438018">
      <w:bodyDiv w:val="1"/>
      <w:marLeft w:val="0"/>
      <w:marRight w:val="0"/>
      <w:marTop w:val="0"/>
      <w:marBottom w:val="0"/>
      <w:divBdr>
        <w:top w:val="none" w:sz="0" w:space="0" w:color="auto"/>
        <w:left w:val="none" w:sz="0" w:space="0" w:color="auto"/>
        <w:bottom w:val="none" w:sz="0" w:space="0" w:color="auto"/>
        <w:right w:val="none" w:sz="0" w:space="0" w:color="auto"/>
      </w:divBdr>
    </w:div>
    <w:div w:id="115103884">
      <w:bodyDiv w:val="1"/>
      <w:marLeft w:val="0"/>
      <w:marRight w:val="0"/>
      <w:marTop w:val="0"/>
      <w:marBottom w:val="0"/>
      <w:divBdr>
        <w:top w:val="none" w:sz="0" w:space="0" w:color="auto"/>
        <w:left w:val="none" w:sz="0" w:space="0" w:color="auto"/>
        <w:bottom w:val="none" w:sz="0" w:space="0" w:color="auto"/>
        <w:right w:val="none" w:sz="0" w:space="0" w:color="auto"/>
      </w:divBdr>
    </w:div>
    <w:div w:id="282856545">
      <w:bodyDiv w:val="1"/>
      <w:marLeft w:val="0"/>
      <w:marRight w:val="0"/>
      <w:marTop w:val="0"/>
      <w:marBottom w:val="0"/>
      <w:divBdr>
        <w:top w:val="none" w:sz="0" w:space="0" w:color="auto"/>
        <w:left w:val="none" w:sz="0" w:space="0" w:color="auto"/>
        <w:bottom w:val="none" w:sz="0" w:space="0" w:color="auto"/>
        <w:right w:val="none" w:sz="0" w:space="0" w:color="auto"/>
      </w:divBdr>
    </w:div>
    <w:div w:id="359890922">
      <w:bodyDiv w:val="1"/>
      <w:marLeft w:val="0"/>
      <w:marRight w:val="0"/>
      <w:marTop w:val="0"/>
      <w:marBottom w:val="0"/>
      <w:divBdr>
        <w:top w:val="none" w:sz="0" w:space="0" w:color="auto"/>
        <w:left w:val="none" w:sz="0" w:space="0" w:color="auto"/>
        <w:bottom w:val="none" w:sz="0" w:space="0" w:color="auto"/>
        <w:right w:val="none" w:sz="0" w:space="0" w:color="auto"/>
      </w:divBdr>
    </w:div>
    <w:div w:id="463162183">
      <w:bodyDiv w:val="1"/>
      <w:marLeft w:val="0"/>
      <w:marRight w:val="0"/>
      <w:marTop w:val="0"/>
      <w:marBottom w:val="0"/>
      <w:divBdr>
        <w:top w:val="none" w:sz="0" w:space="0" w:color="auto"/>
        <w:left w:val="none" w:sz="0" w:space="0" w:color="auto"/>
        <w:bottom w:val="none" w:sz="0" w:space="0" w:color="auto"/>
        <w:right w:val="none" w:sz="0" w:space="0" w:color="auto"/>
      </w:divBdr>
    </w:div>
    <w:div w:id="583607153">
      <w:bodyDiv w:val="1"/>
      <w:marLeft w:val="0"/>
      <w:marRight w:val="0"/>
      <w:marTop w:val="0"/>
      <w:marBottom w:val="0"/>
      <w:divBdr>
        <w:top w:val="none" w:sz="0" w:space="0" w:color="auto"/>
        <w:left w:val="none" w:sz="0" w:space="0" w:color="auto"/>
        <w:bottom w:val="none" w:sz="0" w:space="0" w:color="auto"/>
        <w:right w:val="none" w:sz="0" w:space="0" w:color="auto"/>
      </w:divBdr>
    </w:div>
    <w:div w:id="873425890">
      <w:bodyDiv w:val="1"/>
      <w:marLeft w:val="0"/>
      <w:marRight w:val="0"/>
      <w:marTop w:val="0"/>
      <w:marBottom w:val="0"/>
      <w:divBdr>
        <w:top w:val="none" w:sz="0" w:space="0" w:color="auto"/>
        <w:left w:val="none" w:sz="0" w:space="0" w:color="auto"/>
        <w:bottom w:val="none" w:sz="0" w:space="0" w:color="auto"/>
        <w:right w:val="none" w:sz="0" w:space="0" w:color="auto"/>
      </w:divBdr>
    </w:div>
    <w:div w:id="1180971053">
      <w:bodyDiv w:val="1"/>
      <w:marLeft w:val="0"/>
      <w:marRight w:val="0"/>
      <w:marTop w:val="0"/>
      <w:marBottom w:val="0"/>
      <w:divBdr>
        <w:top w:val="none" w:sz="0" w:space="0" w:color="auto"/>
        <w:left w:val="none" w:sz="0" w:space="0" w:color="auto"/>
        <w:bottom w:val="none" w:sz="0" w:space="0" w:color="auto"/>
        <w:right w:val="none" w:sz="0" w:space="0" w:color="auto"/>
      </w:divBdr>
    </w:div>
    <w:div w:id="1242058512">
      <w:bodyDiv w:val="1"/>
      <w:marLeft w:val="0"/>
      <w:marRight w:val="0"/>
      <w:marTop w:val="0"/>
      <w:marBottom w:val="0"/>
      <w:divBdr>
        <w:top w:val="none" w:sz="0" w:space="0" w:color="auto"/>
        <w:left w:val="none" w:sz="0" w:space="0" w:color="auto"/>
        <w:bottom w:val="none" w:sz="0" w:space="0" w:color="auto"/>
        <w:right w:val="none" w:sz="0" w:space="0" w:color="auto"/>
      </w:divBdr>
    </w:div>
    <w:div w:id="1245601265">
      <w:bodyDiv w:val="1"/>
      <w:marLeft w:val="0"/>
      <w:marRight w:val="0"/>
      <w:marTop w:val="0"/>
      <w:marBottom w:val="0"/>
      <w:divBdr>
        <w:top w:val="none" w:sz="0" w:space="0" w:color="auto"/>
        <w:left w:val="none" w:sz="0" w:space="0" w:color="auto"/>
        <w:bottom w:val="none" w:sz="0" w:space="0" w:color="auto"/>
        <w:right w:val="none" w:sz="0" w:space="0" w:color="auto"/>
      </w:divBdr>
    </w:div>
    <w:div w:id="1718047957">
      <w:bodyDiv w:val="1"/>
      <w:marLeft w:val="0"/>
      <w:marRight w:val="0"/>
      <w:marTop w:val="0"/>
      <w:marBottom w:val="0"/>
      <w:divBdr>
        <w:top w:val="none" w:sz="0" w:space="0" w:color="auto"/>
        <w:left w:val="none" w:sz="0" w:space="0" w:color="auto"/>
        <w:bottom w:val="none" w:sz="0" w:space="0" w:color="auto"/>
        <w:right w:val="none" w:sz="0" w:space="0" w:color="auto"/>
      </w:divBdr>
    </w:div>
    <w:div w:id="1776824748">
      <w:bodyDiv w:val="1"/>
      <w:marLeft w:val="0"/>
      <w:marRight w:val="0"/>
      <w:marTop w:val="0"/>
      <w:marBottom w:val="0"/>
      <w:divBdr>
        <w:top w:val="none" w:sz="0" w:space="0" w:color="auto"/>
        <w:left w:val="none" w:sz="0" w:space="0" w:color="auto"/>
        <w:bottom w:val="none" w:sz="0" w:space="0" w:color="auto"/>
        <w:right w:val="none" w:sz="0" w:space="0" w:color="auto"/>
      </w:divBdr>
    </w:div>
    <w:div w:id="1815247883">
      <w:bodyDiv w:val="1"/>
      <w:marLeft w:val="0"/>
      <w:marRight w:val="0"/>
      <w:marTop w:val="0"/>
      <w:marBottom w:val="0"/>
      <w:divBdr>
        <w:top w:val="none" w:sz="0" w:space="0" w:color="auto"/>
        <w:left w:val="none" w:sz="0" w:space="0" w:color="auto"/>
        <w:bottom w:val="none" w:sz="0" w:space="0" w:color="auto"/>
        <w:right w:val="none" w:sz="0" w:space="0" w:color="auto"/>
      </w:divBdr>
    </w:div>
    <w:div w:id="1873880916">
      <w:bodyDiv w:val="1"/>
      <w:marLeft w:val="0"/>
      <w:marRight w:val="0"/>
      <w:marTop w:val="0"/>
      <w:marBottom w:val="0"/>
      <w:divBdr>
        <w:top w:val="none" w:sz="0" w:space="0" w:color="auto"/>
        <w:left w:val="none" w:sz="0" w:space="0" w:color="auto"/>
        <w:bottom w:val="none" w:sz="0" w:space="0" w:color="auto"/>
        <w:right w:val="none" w:sz="0" w:space="0" w:color="auto"/>
      </w:divBdr>
    </w:div>
    <w:div w:id="1897082430">
      <w:bodyDiv w:val="1"/>
      <w:marLeft w:val="0"/>
      <w:marRight w:val="0"/>
      <w:marTop w:val="0"/>
      <w:marBottom w:val="0"/>
      <w:divBdr>
        <w:top w:val="none" w:sz="0" w:space="0" w:color="auto"/>
        <w:left w:val="none" w:sz="0" w:space="0" w:color="auto"/>
        <w:bottom w:val="none" w:sz="0" w:space="0" w:color="auto"/>
        <w:right w:val="none" w:sz="0" w:space="0" w:color="auto"/>
      </w:divBdr>
    </w:div>
    <w:div w:id="2122409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Custom%20Office%20Templates\TEMPLATE%20DALSTON%20PARISH%20COUNCIL%20MINUTES%2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TEMPLATE DALSTON PARISH COUNCIL MINUTES .dotx</Template>
  <TotalTime>55</TotalTime>
  <Pages>3</Pages>
  <Words>863</Words>
  <Characters>4925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34</cp:revision>
  <cp:lastPrinted>2019-10-07T09:14:00Z</cp:lastPrinted>
  <dcterms:created xsi:type="dcterms:W3CDTF">2019-08-26T10:18:00Z</dcterms:created>
  <dcterms:modified xsi:type="dcterms:W3CDTF">2019-10-07T09:15:00Z</dcterms:modified>
</cp:coreProperties>
</file>