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634FF" w14:textId="18470634" w:rsidR="00091538" w:rsidRPr="002D30E8" w:rsidRDefault="007D0D50">
      <w:pPr>
        <w:rPr>
          <w:rFonts w:ascii="Times New Roman" w:hAnsi="Times New Roman" w:cs="Times New Roman"/>
          <w:b/>
          <w:bCs/>
          <w:sz w:val="28"/>
          <w:szCs w:val="28"/>
        </w:rPr>
      </w:pPr>
      <w:r>
        <w:rPr>
          <w:rFonts w:ascii="Times New Roman" w:hAnsi="Times New Roman" w:cs="Times New Roman"/>
          <w:b/>
          <w:bCs/>
          <w:sz w:val="28"/>
          <w:szCs w:val="28"/>
        </w:rPr>
        <w:t xml:space="preserve">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025433" w:rsidRPr="00BD321B" w14:paraId="68F27B75" w14:textId="77777777" w:rsidTr="0002788E">
        <w:trPr>
          <w:trHeight w:val="2542"/>
        </w:trPr>
        <w:tc>
          <w:tcPr>
            <w:tcW w:w="9016" w:type="dxa"/>
          </w:tcPr>
          <w:p w14:paraId="277BCFFD" w14:textId="77777777" w:rsidR="003A6417" w:rsidRPr="00253DA1" w:rsidRDefault="003A6417">
            <w:pPr>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0"/>
            </w:tblGrid>
            <w:tr w:rsidR="00025433" w:rsidRPr="00253DA1" w14:paraId="5AB821E9" w14:textId="77777777" w:rsidTr="003C75A1">
              <w:tc>
                <w:tcPr>
                  <w:tcW w:w="8790" w:type="dxa"/>
                </w:tcPr>
                <w:p w14:paraId="53E6DCF9" w14:textId="77777777" w:rsidR="00025433" w:rsidRPr="00253DA1" w:rsidRDefault="0002788E" w:rsidP="00025433">
                  <w:pPr>
                    <w:jc w:val="center"/>
                    <w:rPr>
                      <w:rFonts w:ascii="Times New Roman" w:hAnsi="Times New Roman" w:cs="Times New Roman"/>
                      <w:b/>
                      <w:sz w:val="24"/>
                      <w:szCs w:val="24"/>
                      <w:u w:val="single"/>
                    </w:rPr>
                  </w:pPr>
                  <w:r w:rsidRPr="00253DA1">
                    <w:rPr>
                      <w:rFonts w:ascii="Times New Roman" w:hAnsi="Times New Roman" w:cs="Times New Roman"/>
                      <w:b/>
                      <w:sz w:val="24"/>
                      <w:szCs w:val="24"/>
                      <w:u w:val="single"/>
                    </w:rPr>
                    <w:t xml:space="preserve">DALSTON PARISH COUNCIL </w:t>
                  </w:r>
                </w:p>
              </w:tc>
            </w:tr>
          </w:tbl>
          <w:p w14:paraId="64F9BF3C" w14:textId="77777777" w:rsidR="00025433" w:rsidRPr="00253DA1" w:rsidRDefault="00025433">
            <w:pPr>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0"/>
              <w:gridCol w:w="2845"/>
              <w:gridCol w:w="2240"/>
            </w:tblGrid>
            <w:tr w:rsidR="00025433" w:rsidRPr="00253DA1" w14:paraId="5E6928B8" w14:textId="77777777" w:rsidTr="003C75A1">
              <w:trPr>
                <w:gridAfter w:val="2"/>
                <w:wAfter w:w="5085" w:type="dxa"/>
              </w:trPr>
              <w:tc>
                <w:tcPr>
                  <w:tcW w:w="3710" w:type="dxa"/>
                </w:tcPr>
                <w:p w14:paraId="5C2A4799" w14:textId="77777777" w:rsidR="00025433" w:rsidRPr="00253DA1" w:rsidRDefault="00025433">
                  <w:pPr>
                    <w:rPr>
                      <w:rFonts w:ascii="Times New Roman" w:hAnsi="Times New Roman" w:cs="Times New Roman"/>
                      <w:sz w:val="20"/>
                      <w:szCs w:val="20"/>
                    </w:rPr>
                  </w:pPr>
                  <w:r w:rsidRPr="00253DA1">
                    <w:rPr>
                      <w:rFonts w:ascii="Times New Roman" w:hAnsi="Times New Roman" w:cs="Times New Roman"/>
                      <w:sz w:val="20"/>
                      <w:szCs w:val="20"/>
                    </w:rPr>
                    <w:t>Forge Green</w:t>
                  </w:r>
                </w:p>
                <w:p w14:paraId="5D099A83" w14:textId="77777777" w:rsidR="00025433" w:rsidRPr="00253DA1" w:rsidRDefault="00025433">
                  <w:pPr>
                    <w:rPr>
                      <w:rFonts w:ascii="Times New Roman" w:hAnsi="Times New Roman" w:cs="Times New Roman"/>
                      <w:sz w:val="20"/>
                      <w:szCs w:val="20"/>
                    </w:rPr>
                  </w:pPr>
                  <w:r w:rsidRPr="00253DA1">
                    <w:rPr>
                      <w:rFonts w:ascii="Times New Roman" w:hAnsi="Times New Roman" w:cs="Times New Roman"/>
                      <w:sz w:val="20"/>
                      <w:szCs w:val="20"/>
                    </w:rPr>
                    <w:t>Dalston</w:t>
                  </w:r>
                </w:p>
                <w:p w14:paraId="54797CF0" w14:textId="77777777" w:rsidR="00025433" w:rsidRPr="00253DA1" w:rsidRDefault="00461530">
                  <w:pPr>
                    <w:rPr>
                      <w:rFonts w:ascii="Times New Roman" w:hAnsi="Times New Roman" w:cs="Times New Roman"/>
                      <w:sz w:val="20"/>
                      <w:szCs w:val="20"/>
                    </w:rPr>
                  </w:pPr>
                  <w:r>
                    <w:rPr>
                      <w:rFonts w:ascii="Times New Roman" w:hAnsi="Times New Roman" w:cs="Times New Roman"/>
                      <w:sz w:val="20"/>
                      <w:szCs w:val="20"/>
                    </w:rPr>
                    <w:t>CA5 7QG</w:t>
                  </w:r>
                </w:p>
                <w:p w14:paraId="53BAEBDD" w14:textId="77777777" w:rsidR="00025433" w:rsidRPr="00253DA1" w:rsidRDefault="00025433">
                  <w:pPr>
                    <w:rPr>
                      <w:rFonts w:ascii="Times New Roman" w:hAnsi="Times New Roman" w:cs="Times New Roman"/>
                      <w:sz w:val="20"/>
                      <w:szCs w:val="20"/>
                    </w:rPr>
                  </w:pPr>
                  <w:r w:rsidRPr="00253DA1">
                    <w:rPr>
                      <w:rFonts w:ascii="Times New Roman" w:hAnsi="Times New Roman" w:cs="Times New Roman"/>
                      <w:sz w:val="20"/>
                      <w:szCs w:val="20"/>
                    </w:rPr>
                    <w:t>Tel: 01228 712766</w:t>
                  </w:r>
                </w:p>
                <w:p w14:paraId="44F74D9C" w14:textId="77777777" w:rsidR="00025433" w:rsidRPr="00253DA1" w:rsidRDefault="00025433">
                  <w:pPr>
                    <w:rPr>
                      <w:rFonts w:ascii="Times New Roman" w:hAnsi="Times New Roman" w:cs="Times New Roman"/>
                      <w:sz w:val="20"/>
                      <w:szCs w:val="20"/>
                    </w:rPr>
                  </w:pPr>
                  <w:r w:rsidRPr="00253DA1">
                    <w:rPr>
                      <w:rFonts w:ascii="Times New Roman" w:hAnsi="Times New Roman" w:cs="Times New Roman"/>
                      <w:sz w:val="20"/>
                      <w:szCs w:val="20"/>
                    </w:rPr>
                    <w:t>Email: clerk@dalston.org.uk</w:t>
                  </w:r>
                </w:p>
              </w:tc>
            </w:tr>
            <w:tr w:rsidR="0002788E" w:rsidRPr="00253DA1" w14:paraId="1797257A" w14:textId="77777777" w:rsidTr="00027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6555" w:type="dxa"/>
              </w:trPr>
              <w:tc>
                <w:tcPr>
                  <w:tcW w:w="2240" w:type="dxa"/>
                  <w:tcBorders>
                    <w:top w:val="nil"/>
                    <w:left w:val="nil"/>
                    <w:bottom w:val="nil"/>
                    <w:right w:val="nil"/>
                  </w:tcBorders>
                </w:tcPr>
                <w:p w14:paraId="034C0CE3" w14:textId="1F053512" w:rsidR="0002788E" w:rsidRPr="00253DA1" w:rsidRDefault="00B76CF8">
                  <w:pPr>
                    <w:rPr>
                      <w:rFonts w:ascii="Times New Roman" w:hAnsi="Times New Roman" w:cs="Times New Roman"/>
                      <w:sz w:val="20"/>
                      <w:szCs w:val="20"/>
                    </w:rPr>
                  </w:pPr>
                  <w:r>
                    <w:rPr>
                      <w:rFonts w:ascii="Times New Roman" w:hAnsi="Times New Roman" w:cs="Times New Roman"/>
                      <w:sz w:val="20"/>
                      <w:szCs w:val="20"/>
                    </w:rPr>
                    <w:t>1st</w:t>
                  </w:r>
                  <w:r w:rsidR="00777248">
                    <w:rPr>
                      <w:rFonts w:ascii="Times New Roman" w:hAnsi="Times New Roman" w:cs="Times New Roman"/>
                      <w:sz w:val="20"/>
                      <w:szCs w:val="20"/>
                    </w:rPr>
                    <w:t xml:space="preserve"> </w:t>
                  </w:r>
                  <w:r w:rsidR="001D3476">
                    <w:rPr>
                      <w:rFonts w:ascii="Times New Roman" w:hAnsi="Times New Roman" w:cs="Times New Roman"/>
                      <w:sz w:val="20"/>
                      <w:szCs w:val="20"/>
                    </w:rPr>
                    <w:t>April</w:t>
                  </w:r>
                  <w:r w:rsidR="00357917">
                    <w:rPr>
                      <w:rFonts w:ascii="Times New Roman" w:hAnsi="Times New Roman" w:cs="Times New Roman"/>
                      <w:sz w:val="20"/>
                      <w:szCs w:val="20"/>
                    </w:rPr>
                    <w:t xml:space="preserve"> 20</w:t>
                  </w:r>
                  <w:r w:rsidR="00941E23">
                    <w:rPr>
                      <w:rFonts w:ascii="Times New Roman" w:hAnsi="Times New Roman" w:cs="Times New Roman"/>
                      <w:sz w:val="20"/>
                      <w:szCs w:val="20"/>
                    </w:rPr>
                    <w:t>2</w:t>
                  </w:r>
                  <w:r w:rsidR="00360AE7">
                    <w:rPr>
                      <w:rFonts w:ascii="Times New Roman" w:hAnsi="Times New Roman" w:cs="Times New Roman"/>
                      <w:sz w:val="20"/>
                      <w:szCs w:val="20"/>
                    </w:rPr>
                    <w:t>6</w:t>
                  </w:r>
                </w:p>
              </w:tc>
            </w:tr>
          </w:tbl>
          <w:p w14:paraId="1C8577F7" w14:textId="77777777" w:rsidR="00025433" w:rsidRPr="00253DA1" w:rsidRDefault="00025433">
            <w:pPr>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0"/>
            </w:tblGrid>
            <w:tr w:rsidR="00025433" w:rsidRPr="00253DA1" w14:paraId="168BAF0E" w14:textId="77777777" w:rsidTr="00091309">
              <w:tc>
                <w:tcPr>
                  <w:tcW w:w="8790" w:type="dxa"/>
                </w:tcPr>
                <w:p w14:paraId="55201FD9" w14:textId="63E36872" w:rsidR="00EF54C2" w:rsidRPr="00EF54C2" w:rsidRDefault="0002788E" w:rsidP="00EF54C2">
                  <w:pPr>
                    <w:rPr>
                      <w:rFonts w:ascii="Times New Roman" w:hAnsi="Times New Roman" w:cs="Times New Roman"/>
                      <w:b/>
                      <w:bCs/>
                      <w:sz w:val="20"/>
                      <w:szCs w:val="20"/>
                    </w:rPr>
                  </w:pPr>
                  <w:r w:rsidRPr="00EF54C2">
                    <w:rPr>
                      <w:rFonts w:ascii="Times New Roman" w:hAnsi="Times New Roman" w:cs="Times New Roman"/>
                      <w:sz w:val="20"/>
                      <w:szCs w:val="20"/>
                    </w:rPr>
                    <w:t>You are summone</w:t>
                  </w:r>
                  <w:r w:rsidR="004037FA" w:rsidRPr="00EF54C2">
                    <w:rPr>
                      <w:rFonts w:ascii="Times New Roman" w:hAnsi="Times New Roman" w:cs="Times New Roman"/>
                      <w:sz w:val="20"/>
                      <w:szCs w:val="20"/>
                    </w:rPr>
                    <w:t>d to attend</w:t>
                  </w:r>
                  <w:r w:rsidR="0091113A">
                    <w:rPr>
                      <w:rFonts w:ascii="Times New Roman" w:hAnsi="Times New Roman" w:cs="Times New Roman"/>
                      <w:sz w:val="20"/>
                      <w:szCs w:val="20"/>
                    </w:rPr>
                    <w:t xml:space="preserve"> the </w:t>
                  </w:r>
                  <w:r w:rsidR="00DD0082">
                    <w:rPr>
                      <w:rFonts w:ascii="Times New Roman" w:hAnsi="Times New Roman" w:cs="Times New Roman"/>
                      <w:sz w:val="20"/>
                      <w:szCs w:val="20"/>
                    </w:rPr>
                    <w:t>Monthly</w:t>
                  </w:r>
                  <w:r w:rsidR="0091113A">
                    <w:rPr>
                      <w:rFonts w:ascii="Times New Roman" w:hAnsi="Times New Roman" w:cs="Times New Roman"/>
                      <w:sz w:val="20"/>
                      <w:szCs w:val="20"/>
                    </w:rPr>
                    <w:t xml:space="preserve"> </w:t>
                  </w:r>
                  <w:r w:rsidR="005E6C07">
                    <w:rPr>
                      <w:rFonts w:ascii="Times New Roman" w:hAnsi="Times New Roman" w:cs="Times New Roman"/>
                      <w:sz w:val="20"/>
                      <w:szCs w:val="20"/>
                    </w:rPr>
                    <w:t>M</w:t>
                  </w:r>
                  <w:r w:rsidR="0091113A">
                    <w:rPr>
                      <w:rFonts w:ascii="Times New Roman" w:hAnsi="Times New Roman" w:cs="Times New Roman"/>
                      <w:sz w:val="20"/>
                      <w:szCs w:val="20"/>
                    </w:rPr>
                    <w:t>eeting</w:t>
                  </w:r>
                  <w:r w:rsidRPr="00EF54C2">
                    <w:rPr>
                      <w:rFonts w:ascii="Times New Roman" w:hAnsi="Times New Roman" w:cs="Times New Roman"/>
                      <w:sz w:val="20"/>
                      <w:szCs w:val="20"/>
                    </w:rPr>
                    <w:t xml:space="preserve"> of </w:t>
                  </w:r>
                  <w:r w:rsidR="007D5D8F" w:rsidRPr="00EF54C2">
                    <w:rPr>
                      <w:rFonts w:ascii="Times New Roman" w:hAnsi="Times New Roman" w:cs="Times New Roman"/>
                      <w:sz w:val="20"/>
                      <w:szCs w:val="20"/>
                    </w:rPr>
                    <w:t>Dalston</w:t>
                  </w:r>
                  <w:r w:rsidR="00FE71E3" w:rsidRPr="00EF54C2">
                    <w:rPr>
                      <w:rFonts w:ascii="Times New Roman" w:hAnsi="Times New Roman" w:cs="Times New Roman"/>
                      <w:sz w:val="20"/>
                      <w:szCs w:val="20"/>
                    </w:rPr>
                    <w:t xml:space="preserve"> Pa</w:t>
                  </w:r>
                  <w:r w:rsidR="00BF3D39" w:rsidRPr="00EF54C2">
                    <w:rPr>
                      <w:rFonts w:ascii="Times New Roman" w:hAnsi="Times New Roman" w:cs="Times New Roman"/>
                      <w:sz w:val="20"/>
                      <w:szCs w:val="20"/>
                    </w:rPr>
                    <w:t>rish</w:t>
                  </w:r>
                  <w:r w:rsidR="00522573" w:rsidRPr="00EF54C2">
                    <w:rPr>
                      <w:rFonts w:ascii="Times New Roman" w:hAnsi="Times New Roman" w:cs="Times New Roman"/>
                      <w:sz w:val="20"/>
                      <w:szCs w:val="20"/>
                    </w:rPr>
                    <w:t xml:space="preserve"> Cou</w:t>
                  </w:r>
                  <w:r w:rsidR="00DC02BE" w:rsidRPr="00EF54C2">
                    <w:rPr>
                      <w:rFonts w:ascii="Times New Roman" w:hAnsi="Times New Roman" w:cs="Times New Roman"/>
                      <w:sz w:val="20"/>
                      <w:szCs w:val="20"/>
                    </w:rPr>
                    <w:t>ncil</w:t>
                  </w:r>
                  <w:r w:rsidR="00B93A52" w:rsidRPr="00EF54C2">
                    <w:rPr>
                      <w:rFonts w:ascii="Times New Roman" w:hAnsi="Times New Roman" w:cs="Times New Roman"/>
                      <w:sz w:val="20"/>
                      <w:szCs w:val="20"/>
                    </w:rPr>
                    <w:t xml:space="preserve"> </w:t>
                  </w:r>
                  <w:r w:rsidR="00DD0082">
                    <w:rPr>
                      <w:rFonts w:ascii="Times New Roman" w:hAnsi="Times New Roman" w:cs="Times New Roman"/>
                      <w:sz w:val="20"/>
                      <w:szCs w:val="20"/>
                    </w:rPr>
                    <w:t>at</w:t>
                  </w:r>
                  <w:r w:rsidR="00F83B8F">
                    <w:rPr>
                      <w:rFonts w:ascii="Times New Roman" w:hAnsi="Times New Roman" w:cs="Times New Roman"/>
                      <w:sz w:val="20"/>
                      <w:szCs w:val="20"/>
                    </w:rPr>
                    <w:t xml:space="preserve"> </w:t>
                  </w:r>
                  <w:r w:rsidR="00267B17">
                    <w:rPr>
                      <w:rFonts w:ascii="Times New Roman" w:hAnsi="Times New Roman" w:cs="Times New Roman"/>
                      <w:sz w:val="20"/>
                      <w:szCs w:val="20"/>
                    </w:rPr>
                    <w:t>Forge Green Office</w:t>
                  </w:r>
                  <w:r w:rsidR="00BD409C" w:rsidRPr="00EF54C2">
                    <w:rPr>
                      <w:rFonts w:ascii="Times New Roman" w:hAnsi="Times New Roman" w:cs="Times New Roman"/>
                      <w:sz w:val="20"/>
                      <w:szCs w:val="20"/>
                    </w:rPr>
                    <w:t xml:space="preserve"> on th</w:t>
                  </w:r>
                  <w:r w:rsidR="00B168CD">
                    <w:rPr>
                      <w:rFonts w:ascii="Times New Roman" w:hAnsi="Times New Roman" w:cs="Times New Roman"/>
                      <w:sz w:val="20"/>
                      <w:szCs w:val="20"/>
                    </w:rPr>
                    <w:t xml:space="preserve">e </w:t>
                  </w:r>
                  <w:proofErr w:type="gramStart"/>
                  <w:r w:rsidR="00B76CF8">
                    <w:rPr>
                      <w:rFonts w:ascii="Times New Roman" w:hAnsi="Times New Roman" w:cs="Times New Roman"/>
                      <w:sz w:val="20"/>
                      <w:szCs w:val="20"/>
                    </w:rPr>
                    <w:t>7</w:t>
                  </w:r>
                  <w:r w:rsidR="001D3476" w:rsidRPr="001D3476">
                    <w:rPr>
                      <w:rFonts w:ascii="Times New Roman" w:hAnsi="Times New Roman" w:cs="Times New Roman"/>
                      <w:sz w:val="20"/>
                      <w:szCs w:val="20"/>
                      <w:vertAlign w:val="superscript"/>
                    </w:rPr>
                    <w:t>th</w:t>
                  </w:r>
                  <w:proofErr w:type="gramEnd"/>
                  <w:r w:rsidR="001D3476">
                    <w:rPr>
                      <w:rFonts w:ascii="Times New Roman" w:hAnsi="Times New Roman" w:cs="Times New Roman"/>
                      <w:sz w:val="20"/>
                      <w:szCs w:val="20"/>
                    </w:rPr>
                    <w:t xml:space="preserve"> April</w:t>
                  </w:r>
                  <w:r w:rsidR="00A8141D">
                    <w:rPr>
                      <w:rFonts w:ascii="Times New Roman" w:hAnsi="Times New Roman" w:cs="Times New Roman"/>
                      <w:sz w:val="20"/>
                      <w:szCs w:val="20"/>
                    </w:rPr>
                    <w:t xml:space="preserve"> 202</w:t>
                  </w:r>
                  <w:r w:rsidR="00360AE7">
                    <w:rPr>
                      <w:rFonts w:ascii="Times New Roman" w:hAnsi="Times New Roman" w:cs="Times New Roman"/>
                      <w:sz w:val="20"/>
                      <w:szCs w:val="20"/>
                    </w:rPr>
                    <w:t>6</w:t>
                  </w:r>
                  <w:r w:rsidR="001D7AE3" w:rsidRPr="00EF54C2">
                    <w:rPr>
                      <w:rFonts w:ascii="Times New Roman" w:hAnsi="Times New Roman" w:cs="Times New Roman"/>
                      <w:sz w:val="20"/>
                      <w:szCs w:val="20"/>
                    </w:rPr>
                    <w:t xml:space="preserve"> at </w:t>
                  </w:r>
                  <w:r w:rsidR="005C2B46">
                    <w:rPr>
                      <w:rFonts w:ascii="Times New Roman" w:hAnsi="Times New Roman" w:cs="Times New Roman"/>
                      <w:sz w:val="20"/>
                      <w:szCs w:val="20"/>
                    </w:rPr>
                    <w:t xml:space="preserve">Forge Green </w:t>
                  </w:r>
                  <w:r w:rsidR="00E46E1A" w:rsidRPr="00E46E1A">
                    <w:rPr>
                      <w:rFonts w:ascii="Times New Roman" w:hAnsi="Times New Roman" w:cs="Times New Roman"/>
                      <w:sz w:val="20"/>
                      <w:szCs w:val="20"/>
                    </w:rPr>
                    <w:t>7.15pm</w:t>
                  </w:r>
                  <w:r w:rsidR="001D7AE3" w:rsidRPr="00E46E1A">
                    <w:rPr>
                      <w:rFonts w:ascii="Times New Roman" w:hAnsi="Times New Roman" w:cs="Times New Roman"/>
                      <w:sz w:val="20"/>
                      <w:szCs w:val="20"/>
                    </w:rPr>
                    <w:t>.</w:t>
                  </w:r>
                </w:p>
                <w:p w14:paraId="0820F397" w14:textId="77777777" w:rsidR="004C607C" w:rsidRPr="004C607C" w:rsidRDefault="004C607C" w:rsidP="004C607C">
                  <w:pPr>
                    <w:rPr>
                      <w:rFonts w:ascii="Times New Roman" w:hAnsi="Times New Roman" w:cs="Times New Roman"/>
                      <w:sz w:val="20"/>
                      <w:szCs w:val="20"/>
                    </w:rPr>
                  </w:pPr>
                </w:p>
                <w:p w14:paraId="47580384" w14:textId="6ED5435D" w:rsidR="00E47927" w:rsidRPr="00EF54C2" w:rsidRDefault="00E47927" w:rsidP="00427462">
                  <w:pPr>
                    <w:rPr>
                      <w:rFonts w:ascii="Times New Roman" w:hAnsi="Times New Roman" w:cs="Times New Roman"/>
                      <w:sz w:val="20"/>
                      <w:szCs w:val="20"/>
                    </w:rPr>
                  </w:pPr>
                </w:p>
              </w:tc>
            </w:tr>
            <w:tr w:rsidR="00025433" w:rsidRPr="00253DA1" w14:paraId="07A9BD7A" w14:textId="77777777" w:rsidTr="00091309">
              <w:tblPrEx>
                <w:tblBorders>
                  <w:bottom w:val="single" w:sz="4" w:space="0" w:color="auto"/>
                </w:tblBorders>
              </w:tblPrEx>
              <w:tc>
                <w:tcPr>
                  <w:tcW w:w="8756" w:type="dxa"/>
                </w:tcPr>
                <w:p w14:paraId="07C7663C" w14:textId="77777777" w:rsidR="00025433" w:rsidRPr="00253DA1" w:rsidRDefault="00C87EE9" w:rsidP="001D0978">
                  <w:pPr>
                    <w:jc w:val="right"/>
                    <w:rPr>
                      <w:rFonts w:ascii="Times New Roman" w:hAnsi="Times New Roman" w:cs="Times New Roman"/>
                      <w:sz w:val="20"/>
                      <w:szCs w:val="20"/>
                    </w:rPr>
                  </w:pPr>
                  <w:r w:rsidRPr="00253DA1">
                    <w:rPr>
                      <w:rFonts w:ascii="Times New Roman" w:hAnsi="Times New Roman" w:cs="Times New Roman"/>
                      <w:sz w:val="20"/>
                      <w:szCs w:val="20"/>
                    </w:rPr>
                    <w:t xml:space="preserve">S. </w:t>
                  </w:r>
                  <w:proofErr w:type="gramStart"/>
                  <w:r w:rsidRPr="00253DA1">
                    <w:rPr>
                      <w:rFonts w:ascii="Times New Roman" w:hAnsi="Times New Roman" w:cs="Times New Roman"/>
                      <w:sz w:val="20"/>
                      <w:szCs w:val="20"/>
                    </w:rPr>
                    <w:t>M</w:t>
                  </w:r>
                  <w:r w:rsidR="001D0978" w:rsidRPr="00253DA1">
                    <w:rPr>
                      <w:rFonts w:ascii="Times New Roman" w:hAnsi="Times New Roman" w:cs="Times New Roman"/>
                      <w:sz w:val="20"/>
                      <w:szCs w:val="20"/>
                    </w:rPr>
                    <w:t>ilburn</w:t>
                  </w:r>
                  <w:r w:rsidR="005E50B3" w:rsidRPr="00253DA1">
                    <w:rPr>
                      <w:rFonts w:ascii="Times New Roman" w:hAnsi="Times New Roman" w:cs="Times New Roman"/>
                      <w:sz w:val="20"/>
                      <w:szCs w:val="20"/>
                    </w:rPr>
                    <w:t xml:space="preserve">  Clerk</w:t>
                  </w:r>
                  <w:proofErr w:type="gramEnd"/>
                </w:p>
              </w:tc>
            </w:tr>
          </w:tbl>
          <w:p w14:paraId="15D6B535" w14:textId="77777777" w:rsidR="00025433" w:rsidRPr="00253DA1" w:rsidRDefault="00025433">
            <w:pPr>
              <w:rPr>
                <w:rFonts w:ascii="Times New Roman" w:hAnsi="Times New Roman" w:cs="Times New Roman"/>
                <w:sz w:val="20"/>
                <w:szCs w:val="20"/>
              </w:rPr>
            </w:pPr>
          </w:p>
        </w:tc>
      </w:tr>
      <w:tr w:rsidR="003C75A1" w:rsidRPr="00BD321B" w14:paraId="3C8763BA" w14:textId="77777777" w:rsidTr="00CD4611">
        <w:tblPrEx>
          <w:tblBorders>
            <w:bottom w:val="none" w:sz="0" w:space="0" w:color="auto"/>
          </w:tblBorders>
        </w:tblPrEx>
        <w:tc>
          <w:tcPr>
            <w:tcW w:w="9016" w:type="dxa"/>
          </w:tcPr>
          <w:p w14:paraId="26D644AB" w14:textId="684633E0" w:rsidR="00DC6237" w:rsidRPr="00563527" w:rsidRDefault="00DC6237" w:rsidP="007D5D8F">
            <w:pPr>
              <w:rPr>
                <w:rFonts w:ascii="Times New Roman" w:hAnsi="Times New Roman" w:cs="Times New Roman"/>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0"/>
            </w:tblGrid>
            <w:tr w:rsidR="0066799B" w:rsidRPr="0054154D" w14:paraId="2A8A6FFE" w14:textId="77777777" w:rsidTr="0066799B">
              <w:tc>
                <w:tcPr>
                  <w:tcW w:w="8790" w:type="dxa"/>
                </w:tcPr>
                <w:p w14:paraId="3977231A" w14:textId="47C686F4" w:rsidR="0066799B" w:rsidRPr="0054154D" w:rsidRDefault="0066799B" w:rsidP="0066799B">
                  <w:pPr>
                    <w:jc w:val="center"/>
                    <w:rPr>
                      <w:rFonts w:ascii="Times New Roman" w:hAnsi="Times New Roman" w:cs="Times New Roman"/>
                      <w:sz w:val="20"/>
                      <w:szCs w:val="20"/>
                      <w:u w:val="single"/>
                    </w:rPr>
                  </w:pPr>
                  <w:r w:rsidRPr="0054154D">
                    <w:rPr>
                      <w:rFonts w:ascii="Times New Roman" w:hAnsi="Times New Roman" w:cs="Times New Roman"/>
                      <w:sz w:val="20"/>
                      <w:szCs w:val="20"/>
                      <w:u w:val="single"/>
                    </w:rPr>
                    <w:t>AGENDA</w:t>
                  </w:r>
                </w:p>
              </w:tc>
            </w:tr>
            <w:tr w:rsidR="0066799B" w:rsidRPr="0054154D" w14:paraId="1B791E73" w14:textId="77777777" w:rsidTr="0066799B">
              <w:tc>
                <w:tcPr>
                  <w:tcW w:w="8790" w:type="dxa"/>
                </w:tcPr>
                <w:p w14:paraId="17E21C61" w14:textId="34CDA431" w:rsidR="00A65B4D" w:rsidRDefault="00A65B4D" w:rsidP="00465AD5">
                  <w:pPr>
                    <w:ind w:hanging="74"/>
                    <w:rPr>
                      <w:rFonts w:ascii="Times New Roman" w:hAnsi="Times New Roman" w:cs="Times New Roman"/>
                      <w:b/>
                      <w:sz w:val="20"/>
                      <w:szCs w:val="20"/>
                    </w:rPr>
                  </w:pPr>
                </w:p>
                <w:p w14:paraId="2C6B41FF" w14:textId="5A054983" w:rsidR="0066799B" w:rsidRPr="0054154D" w:rsidRDefault="0066799B" w:rsidP="00465AD5">
                  <w:pPr>
                    <w:ind w:hanging="74"/>
                    <w:rPr>
                      <w:rFonts w:ascii="Times New Roman" w:hAnsi="Times New Roman" w:cs="Times New Roman"/>
                      <w:b/>
                      <w:sz w:val="20"/>
                      <w:szCs w:val="20"/>
                    </w:rPr>
                  </w:pPr>
                  <w:r w:rsidRPr="0054154D">
                    <w:rPr>
                      <w:rFonts w:ascii="Times New Roman" w:hAnsi="Times New Roman" w:cs="Times New Roman"/>
                      <w:b/>
                      <w:sz w:val="20"/>
                      <w:szCs w:val="20"/>
                    </w:rPr>
                    <w:t>Apologies</w:t>
                  </w:r>
                </w:p>
                <w:p w14:paraId="693BBCCE" w14:textId="77777777" w:rsidR="0066799B" w:rsidRDefault="007419AD" w:rsidP="00465AD5">
                  <w:pPr>
                    <w:ind w:hanging="74"/>
                    <w:rPr>
                      <w:rFonts w:ascii="Times New Roman" w:hAnsi="Times New Roman" w:cs="Times New Roman"/>
                      <w:sz w:val="20"/>
                      <w:szCs w:val="20"/>
                    </w:rPr>
                  </w:pPr>
                  <w:r w:rsidRPr="0054154D">
                    <w:rPr>
                      <w:rFonts w:ascii="Times New Roman" w:hAnsi="Times New Roman" w:cs="Times New Roman"/>
                      <w:sz w:val="20"/>
                      <w:szCs w:val="20"/>
                    </w:rPr>
                    <w:t>To receive apologies for absence.</w:t>
                  </w:r>
                </w:p>
                <w:p w14:paraId="29CF944D" w14:textId="1EB38D2D" w:rsidR="00F83B8F" w:rsidRPr="0054154D" w:rsidRDefault="00F83B8F" w:rsidP="00465AD5">
                  <w:pPr>
                    <w:ind w:hanging="74"/>
                    <w:rPr>
                      <w:rFonts w:ascii="Times New Roman" w:hAnsi="Times New Roman" w:cs="Times New Roman"/>
                      <w:sz w:val="20"/>
                      <w:szCs w:val="20"/>
                    </w:rPr>
                  </w:pPr>
                </w:p>
              </w:tc>
            </w:tr>
          </w:tbl>
          <w:p w14:paraId="4F82B7B8" w14:textId="071B997B" w:rsidR="008F6F73" w:rsidRDefault="003C75A1" w:rsidP="00152465">
            <w:pPr>
              <w:rPr>
                <w:rFonts w:ascii="Times New Roman" w:hAnsi="Times New Roman" w:cs="Times New Roman"/>
                <w:b/>
                <w:sz w:val="20"/>
                <w:szCs w:val="20"/>
              </w:rPr>
            </w:pPr>
            <w:r w:rsidRPr="0054154D">
              <w:rPr>
                <w:rFonts w:ascii="Times New Roman" w:hAnsi="Times New Roman" w:cs="Times New Roman"/>
                <w:b/>
                <w:sz w:val="20"/>
                <w:szCs w:val="20"/>
              </w:rPr>
              <w:t>Minutes</w:t>
            </w:r>
          </w:p>
          <w:p w14:paraId="48DBC2C6" w14:textId="180FD5B1" w:rsidR="00357A1F" w:rsidRDefault="00357A1F" w:rsidP="00152465">
            <w:pPr>
              <w:rPr>
                <w:rFonts w:ascii="Times New Roman" w:hAnsi="Times New Roman" w:cs="Times New Roman"/>
                <w:b/>
                <w:sz w:val="20"/>
                <w:szCs w:val="20"/>
              </w:rPr>
            </w:pPr>
            <w:r w:rsidRPr="0054154D">
              <w:rPr>
                <w:rFonts w:ascii="Times New Roman" w:hAnsi="Times New Roman" w:cs="Times New Roman"/>
                <w:sz w:val="20"/>
                <w:szCs w:val="20"/>
              </w:rPr>
              <w:t xml:space="preserve">To authorise the </w:t>
            </w:r>
            <w:r w:rsidR="009D261F">
              <w:rPr>
                <w:rFonts w:ascii="Times New Roman" w:hAnsi="Times New Roman" w:cs="Times New Roman"/>
                <w:sz w:val="20"/>
                <w:szCs w:val="20"/>
              </w:rPr>
              <w:t>C</w:t>
            </w:r>
            <w:r w:rsidRPr="0054154D">
              <w:rPr>
                <w:rFonts w:ascii="Times New Roman" w:hAnsi="Times New Roman" w:cs="Times New Roman"/>
                <w:sz w:val="20"/>
                <w:szCs w:val="20"/>
              </w:rPr>
              <w:t>hairman to sign th</w:t>
            </w:r>
            <w:r w:rsidR="001A4A9C">
              <w:rPr>
                <w:rFonts w:ascii="Times New Roman" w:hAnsi="Times New Roman" w:cs="Times New Roman"/>
                <w:sz w:val="20"/>
                <w:szCs w:val="20"/>
              </w:rPr>
              <w:t>e</w:t>
            </w:r>
            <w:r w:rsidRPr="0054154D">
              <w:rPr>
                <w:rFonts w:ascii="Times New Roman" w:hAnsi="Times New Roman" w:cs="Times New Roman"/>
                <w:sz w:val="20"/>
                <w:szCs w:val="20"/>
              </w:rPr>
              <w:t xml:space="preserve"> minu</w:t>
            </w:r>
            <w:r>
              <w:rPr>
                <w:rFonts w:ascii="Times New Roman" w:hAnsi="Times New Roman" w:cs="Times New Roman"/>
                <w:sz w:val="20"/>
                <w:szCs w:val="20"/>
              </w:rPr>
              <w:t>tes of the</w:t>
            </w:r>
            <w:r w:rsidR="004629D4">
              <w:rPr>
                <w:rFonts w:ascii="Times New Roman" w:hAnsi="Times New Roman" w:cs="Times New Roman"/>
                <w:sz w:val="20"/>
                <w:szCs w:val="20"/>
              </w:rPr>
              <w:t xml:space="preserve"> </w:t>
            </w:r>
            <w:r>
              <w:rPr>
                <w:rFonts w:ascii="Times New Roman" w:hAnsi="Times New Roman" w:cs="Times New Roman"/>
                <w:sz w:val="20"/>
                <w:szCs w:val="20"/>
              </w:rPr>
              <w:t xml:space="preserve">Parish Council meeting held </w:t>
            </w:r>
            <w:r w:rsidR="00143229">
              <w:rPr>
                <w:rFonts w:ascii="Times New Roman" w:hAnsi="Times New Roman" w:cs="Times New Roman"/>
                <w:sz w:val="20"/>
                <w:szCs w:val="20"/>
              </w:rPr>
              <w:t xml:space="preserve">on the </w:t>
            </w:r>
            <w:proofErr w:type="gramStart"/>
            <w:r w:rsidR="00A232BF">
              <w:rPr>
                <w:rFonts w:ascii="Times New Roman" w:hAnsi="Times New Roman" w:cs="Times New Roman"/>
                <w:sz w:val="20"/>
                <w:szCs w:val="20"/>
              </w:rPr>
              <w:t>1</w:t>
            </w:r>
            <w:r w:rsidR="00777248">
              <w:rPr>
                <w:rFonts w:ascii="Times New Roman" w:hAnsi="Times New Roman" w:cs="Times New Roman"/>
                <w:sz w:val="20"/>
                <w:szCs w:val="20"/>
              </w:rPr>
              <w:t>0</w:t>
            </w:r>
            <w:r w:rsidR="001D3476" w:rsidRPr="001D3476">
              <w:rPr>
                <w:rFonts w:ascii="Times New Roman" w:hAnsi="Times New Roman" w:cs="Times New Roman"/>
                <w:sz w:val="20"/>
                <w:szCs w:val="20"/>
                <w:vertAlign w:val="superscript"/>
              </w:rPr>
              <w:t>th</w:t>
            </w:r>
            <w:proofErr w:type="gramEnd"/>
            <w:r w:rsidR="001D3476">
              <w:rPr>
                <w:rFonts w:ascii="Times New Roman" w:hAnsi="Times New Roman" w:cs="Times New Roman"/>
                <w:sz w:val="20"/>
                <w:szCs w:val="20"/>
              </w:rPr>
              <w:t xml:space="preserve"> March</w:t>
            </w:r>
            <w:r>
              <w:rPr>
                <w:rFonts w:ascii="Times New Roman" w:hAnsi="Times New Roman" w:cs="Times New Roman"/>
                <w:sz w:val="20"/>
                <w:szCs w:val="20"/>
              </w:rPr>
              <w:t xml:space="preserve"> 202</w:t>
            </w:r>
            <w:r w:rsidR="00A232BF">
              <w:rPr>
                <w:rFonts w:ascii="Times New Roman" w:hAnsi="Times New Roman" w:cs="Times New Roman"/>
                <w:sz w:val="20"/>
                <w:szCs w:val="20"/>
              </w:rPr>
              <w:t>6</w:t>
            </w:r>
            <w:r>
              <w:rPr>
                <w:rFonts w:ascii="Times New Roman" w:hAnsi="Times New Roman" w:cs="Times New Roman"/>
                <w:sz w:val="20"/>
                <w:szCs w:val="20"/>
              </w:rPr>
              <w:t xml:space="preserve"> as a true record.</w:t>
            </w:r>
          </w:p>
          <w:p w14:paraId="50F86369" w14:textId="77777777" w:rsidR="00934403" w:rsidRDefault="00934403">
            <w:pPr>
              <w:rPr>
                <w:rFonts w:ascii="Times New Roman" w:hAnsi="Times New Roman" w:cs="Times New Roman"/>
                <w:b/>
                <w:sz w:val="20"/>
                <w:szCs w:val="20"/>
              </w:rPr>
            </w:pPr>
          </w:p>
          <w:p w14:paraId="4B33E569" w14:textId="77777777" w:rsidR="00CD4611" w:rsidRPr="0054154D" w:rsidRDefault="00CD4611">
            <w:pPr>
              <w:rPr>
                <w:rFonts w:ascii="Times New Roman" w:hAnsi="Times New Roman" w:cs="Times New Roman"/>
                <w:b/>
                <w:sz w:val="20"/>
                <w:szCs w:val="20"/>
              </w:rPr>
            </w:pPr>
            <w:r w:rsidRPr="0054154D">
              <w:rPr>
                <w:rFonts w:ascii="Times New Roman" w:hAnsi="Times New Roman" w:cs="Times New Roman"/>
                <w:b/>
                <w:sz w:val="20"/>
                <w:szCs w:val="20"/>
              </w:rPr>
              <w:t>Requests for Dispensations</w:t>
            </w:r>
          </w:p>
          <w:p w14:paraId="6C11E5BB" w14:textId="30EB389D" w:rsidR="008154AC" w:rsidRDefault="007419AD" w:rsidP="00241A2D">
            <w:pPr>
              <w:pStyle w:val="Heading2"/>
              <w:numPr>
                <w:ilvl w:val="0"/>
                <w:numId w:val="0"/>
              </w:numPr>
              <w:jc w:val="left"/>
              <w:rPr>
                <w:b w:val="0"/>
                <w:sz w:val="20"/>
                <w:szCs w:val="20"/>
              </w:rPr>
            </w:pPr>
            <w:r w:rsidRPr="0054154D">
              <w:rPr>
                <w:b w:val="0"/>
                <w:sz w:val="20"/>
                <w:szCs w:val="20"/>
              </w:rPr>
              <w:t>The clerk to report any requests received since the previous meeting for dispensations to speak</w:t>
            </w:r>
            <w:r w:rsidR="00BD321B" w:rsidRPr="0054154D">
              <w:rPr>
                <w:b w:val="0"/>
                <w:sz w:val="20"/>
                <w:szCs w:val="20"/>
                <w:lang w:val="en-GB"/>
              </w:rPr>
              <w:t xml:space="preserve"> </w:t>
            </w:r>
            <w:r w:rsidRPr="0054154D">
              <w:rPr>
                <w:b w:val="0"/>
                <w:sz w:val="20"/>
                <w:szCs w:val="20"/>
              </w:rPr>
              <w:t>and\or vote on any matter where a member has a disclosable pecuniary interest</w:t>
            </w:r>
            <w:r w:rsidRPr="0054154D">
              <w:rPr>
                <w:sz w:val="20"/>
                <w:szCs w:val="20"/>
              </w:rPr>
              <w:t xml:space="preserve"> </w:t>
            </w:r>
            <w:r w:rsidRPr="0054154D">
              <w:rPr>
                <w:b w:val="0"/>
                <w:sz w:val="20"/>
                <w:szCs w:val="20"/>
              </w:rPr>
              <w:t>.</w:t>
            </w:r>
          </w:p>
          <w:p w14:paraId="4AE7B2CE" w14:textId="77777777" w:rsidR="00EA4C09" w:rsidRPr="00EA4C09" w:rsidRDefault="00EA4C09" w:rsidP="00EA4C09">
            <w:pPr>
              <w:rPr>
                <w:lang w:val="x-none" w:eastAsia="hi-IN" w:bidi="hi-IN"/>
              </w:rPr>
            </w:pPr>
          </w:p>
          <w:p w14:paraId="05A723CF" w14:textId="77777777" w:rsidR="00CD4611" w:rsidRPr="0054154D" w:rsidRDefault="00CD4611">
            <w:pPr>
              <w:rPr>
                <w:rFonts w:ascii="Times New Roman" w:hAnsi="Times New Roman" w:cs="Times New Roman"/>
                <w:b/>
                <w:sz w:val="20"/>
                <w:szCs w:val="20"/>
              </w:rPr>
            </w:pPr>
            <w:r w:rsidRPr="0054154D">
              <w:rPr>
                <w:rFonts w:ascii="Times New Roman" w:hAnsi="Times New Roman" w:cs="Times New Roman"/>
                <w:b/>
                <w:sz w:val="20"/>
                <w:szCs w:val="20"/>
              </w:rPr>
              <w:t>Declarations of Interest</w:t>
            </w:r>
          </w:p>
          <w:p w14:paraId="78156CD3" w14:textId="687BDA42" w:rsidR="007419AD" w:rsidRDefault="007419AD" w:rsidP="00BD321B">
            <w:pPr>
              <w:ind w:left="34" w:hanging="34"/>
              <w:jc w:val="both"/>
              <w:rPr>
                <w:rFonts w:ascii="Times New Roman" w:hAnsi="Times New Roman" w:cs="Times New Roman"/>
                <w:sz w:val="20"/>
                <w:szCs w:val="20"/>
              </w:rPr>
            </w:pPr>
            <w:r w:rsidRPr="0054154D">
              <w:rPr>
                <w:rFonts w:ascii="Times New Roman" w:hAnsi="Times New Roman" w:cs="Times New Roman"/>
                <w:sz w:val="20"/>
                <w:szCs w:val="20"/>
              </w:rPr>
              <w:t>To receive declarations by elected and co-opted members of interests in respect of items on this agenda.</w:t>
            </w:r>
            <w:r w:rsidR="00BD321B" w:rsidRPr="0054154D">
              <w:rPr>
                <w:rFonts w:ascii="Times New Roman" w:hAnsi="Times New Roman" w:cs="Times New Roman"/>
                <w:sz w:val="20"/>
                <w:szCs w:val="20"/>
              </w:rPr>
              <w:t xml:space="preserve"> </w:t>
            </w:r>
            <w:r w:rsidRPr="0054154D">
              <w:rPr>
                <w:rFonts w:ascii="Times New Roman" w:hAnsi="Times New Roman" w:cs="Times New Roman"/>
                <w:sz w:val="20"/>
                <w:szCs w:val="20"/>
              </w:rPr>
              <w:t xml:space="preserve">Members are reminded that, in accordance with the revised Code of Conduct, they are required to declare any disclosable pecuniary interests or other registerable interests which have not already been declared in the Council’s Register of Interests.  (It is a criminal offence not to declare a disclosable pecuniary interest either in the Register or at the meeting.) Members may, however, also decide, in the interests of clarity and transparency, to declare at this point in the meeting, any such disclosable pecuniary interests which they have already declared in the Register, as well as any other registerable or other interests. If a </w:t>
            </w:r>
            <w:r w:rsidR="008E69C1" w:rsidRPr="0054154D">
              <w:rPr>
                <w:rFonts w:ascii="Times New Roman" w:hAnsi="Times New Roman" w:cs="Times New Roman"/>
                <w:sz w:val="20"/>
                <w:szCs w:val="20"/>
              </w:rPr>
              <w:t>member</w:t>
            </w:r>
            <w:r w:rsidRPr="0054154D">
              <w:rPr>
                <w:rFonts w:ascii="Times New Roman" w:hAnsi="Times New Roman" w:cs="Times New Roman"/>
                <w:sz w:val="20"/>
                <w:szCs w:val="20"/>
              </w:rPr>
              <w:t xml:space="preserve"> requires advice on any item involving a possible declaration of interest which could affect his/her ability to speak and/or vote, he/she is advised to contact the clerk at least 24 hours in advance of the meeting.</w:t>
            </w:r>
          </w:p>
          <w:p w14:paraId="74A1A20F" w14:textId="4EF82260" w:rsidR="00D52B98" w:rsidRDefault="00D52B98" w:rsidP="00BD321B">
            <w:pPr>
              <w:ind w:left="34" w:hanging="34"/>
              <w:jc w:val="both"/>
              <w:rPr>
                <w:rFonts w:ascii="Times New Roman" w:hAnsi="Times New Roman" w:cs="Times New Roman"/>
                <w:sz w:val="20"/>
                <w:szCs w:val="20"/>
              </w:rPr>
            </w:pPr>
          </w:p>
          <w:p w14:paraId="46BB3CDC" w14:textId="3B2FB228" w:rsidR="00CD4611" w:rsidRPr="0054154D" w:rsidRDefault="009116DA" w:rsidP="00145914">
            <w:pPr>
              <w:spacing w:line="256" w:lineRule="auto"/>
              <w:ind w:left="-74"/>
              <w:rPr>
                <w:rFonts w:ascii="Times New Roman" w:hAnsi="Times New Roman" w:cs="Times New Roman"/>
                <w:b/>
                <w:sz w:val="20"/>
                <w:szCs w:val="20"/>
              </w:rPr>
            </w:pPr>
            <w:r>
              <w:rPr>
                <w:rFonts w:ascii="Times New Roman" w:hAnsi="Times New Roman" w:cs="Times New Roman"/>
                <w:b/>
                <w:sz w:val="20"/>
                <w:szCs w:val="20"/>
              </w:rPr>
              <w:t xml:space="preserve">  </w:t>
            </w:r>
            <w:r w:rsidR="00360AE7">
              <w:rPr>
                <w:rFonts w:ascii="Times New Roman" w:hAnsi="Times New Roman" w:cs="Times New Roman"/>
                <w:b/>
                <w:sz w:val="20"/>
                <w:szCs w:val="20"/>
              </w:rPr>
              <w:t>1</w:t>
            </w:r>
            <w:r w:rsidR="00213DDF" w:rsidRPr="0054154D">
              <w:rPr>
                <w:rFonts w:ascii="Times New Roman" w:hAnsi="Times New Roman" w:cs="Times New Roman"/>
                <w:b/>
                <w:sz w:val="20"/>
                <w:szCs w:val="20"/>
              </w:rPr>
              <w:t xml:space="preserve">. </w:t>
            </w:r>
            <w:r w:rsidR="00CD4611" w:rsidRPr="0054154D">
              <w:rPr>
                <w:rFonts w:ascii="Times New Roman" w:hAnsi="Times New Roman" w:cs="Times New Roman"/>
                <w:b/>
                <w:sz w:val="20"/>
                <w:szCs w:val="20"/>
              </w:rPr>
              <w:t>Public Participation</w:t>
            </w:r>
          </w:p>
          <w:p w14:paraId="52EEA620" w14:textId="39697195" w:rsidR="00517AA0" w:rsidRDefault="007419AD" w:rsidP="004B617E">
            <w:pPr>
              <w:rPr>
                <w:rFonts w:ascii="Times New Roman" w:hAnsi="Times New Roman" w:cs="Times New Roman"/>
                <w:sz w:val="20"/>
                <w:szCs w:val="20"/>
              </w:rPr>
            </w:pPr>
            <w:r w:rsidRPr="0054154D">
              <w:rPr>
                <w:rFonts w:ascii="Times New Roman" w:hAnsi="Times New Roman" w:cs="Times New Roman"/>
                <w:sz w:val="20"/>
                <w:szCs w:val="20"/>
              </w:rPr>
              <w:t>Members of the public are given an opportunity to ask questions and raise matters of interest</w:t>
            </w:r>
            <w:r w:rsidR="0052462C">
              <w:rPr>
                <w:rFonts w:ascii="Times New Roman" w:hAnsi="Times New Roman" w:cs="Times New Roman"/>
                <w:sz w:val="20"/>
                <w:szCs w:val="20"/>
              </w:rPr>
              <w:t xml:space="preserve"> </w:t>
            </w:r>
            <w:r w:rsidRPr="0054154D">
              <w:rPr>
                <w:rFonts w:ascii="Times New Roman" w:hAnsi="Times New Roman" w:cs="Times New Roman"/>
                <w:sz w:val="20"/>
                <w:szCs w:val="20"/>
              </w:rPr>
              <w:t>relating to the agenda and the Parish.</w:t>
            </w:r>
          </w:p>
          <w:p w14:paraId="4922A64E" w14:textId="77777777" w:rsidR="00D7304C" w:rsidRDefault="00D7304C" w:rsidP="004B617E">
            <w:pPr>
              <w:rPr>
                <w:rFonts w:ascii="Times New Roman" w:hAnsi="Times New Roman" w:cs="Times New Roman"/>
                <w:sz w:val="20"/>
                <w:szCs w:val="20"/>
              </w:rPr>
            </w:pPr>
          </w:p>
          <w:p w14:paraId="25F9C613" w14:textId="7DBC50AA" w:rsidR="00466BDC" w:rsidRDefault="00C86B80" w:rsidP="004B617E">
            <w:pPr>
              <w:rPr>
                <w:rFonts w:ascii="Times New Roman" w:hAnsi="Times New Roman" w:cs="Times New Roman"/>
                <w:b/>
                <w:sz w:val="20"/>
                <w:szCs w:val="20"/>
              </w:rPr>
            </w:pPr>
            <w:r>
              <w:rPr>
                <w:rFonts w:ascii="Times New Roman" w:hAnsi="Times New Roman" w:cs="Times New Roman"/>
                <w:b/>
                <w:sz w:val="20"/>
                <w:szCs w:val="20"/>
              </w:rPr>
              <w:t>2</w:t>
            </w:r>
            <w:r w:rsidR="00466BDC">
              <w:rPr>
                <w:rFonts w:ascii="Times New Roman" w:hAnsi="Times New Roman" w:cs="Times New Roman"/>
                <w:b/>
                <w:sz w:val="20"/>
                <w:szCs w:val="20"/>
              </w:rPr>
              <w:t>. Cumberland Councillor Report</w:t>
            </w:r>
          </w:p>
          <w:p w14:paraId="186A6E2A" w14:textId="77777777" w:rsidR="00777248" w:rsidRDefault="00777248" w:rsidP="004B617E">
            <w:pPr>
              <w:rPr>
                <w:rFonts w:ascii="Times New Roman" w:hAnsi="Times New Roman" w:cs="Times New Roman"/>
                <w:b/>
                <w:sz w:val="20"/>
                <w:szCs w:val="20"/>
              </w:rPr>
            </w:pPr>
          </w:p>
          <w:p w14:paraId="5C9F75B8" w14:textId="1D2C3E34" w:rsidR="004B617E" w:rsidRDefault="00C86B80" w:rsidP="004B617E">
            <w:pPr>
              <w:rPr>
                <w:rFonts w:ascii="Times New Roman" w:hAnsi="Times New Roman" w:cs="Times New Roman"/>
                <w:b/>
                <w:sz w:val="20"/>
                <w:szCs w:val="20"/>
              </w:rPr>
            </w:pPr>
            <w:r>
              <w:rPr>
                <w:rFonts w:ascii="Times New Roman" w:hAnsi="Times New Roman" w:cs="Times New Roman"/>
                <w:b/>
                <w:sz w:val="20"/>
                <w:szCs w:val="20"/>
              </w:rPr>
              <w:t>3</w:t>
            </w:r>
            <w:r w:rsidR="00BC5151">
              <w:rPr>
                <w:rFonts w:ascii="Times New Roman" w:hAnsi="Times New Roman" w:cs="Times New Roman"/>
                <w:b/>
                <w:sz w:val="20"/>
                <w:szCs w:val="20"/>
              </w:rPr>
              <w:t>.</w:t>
            </w:r>
            <w:r w:rsidR="003E426C">
              <w:rPr>
                <w:rFonts w:ascii="Times New Roman" w:hAnsi="Times New Roman" w:cs="Times New Roman"/>
                <w:b/>
                <w:sz w:val="20"/>
                <w:szCs w:val="20"/>
              </w:rPr>
              <w:t xml:space="preserve"> </w:t>
            </w:r>
            <w:r w:rsidR="004B617E" w:rsidRPr="004B617E">
              <w:rPr>
                <w:rFonts w:ascii="Times New Roman" w:hAnsi="Times New Roman" w:cs="Times New Roman"/>
                <w:b/>
                <w:sz w:val="20"/>
                <w:szCs w:val="20"/>
              </w:rPr>
              <w:t>Planning</w:t>
            </w:r>
            <w:r w:rsidR="00CD4611" w:rsidRPr="004B617E">
              <w:rPr>
                <w:rFonts w:ascii="Times New Roman" w:hAnsi="Times New Roman" w:cs="Times New Roman"/>
                <w:b/>
                <w:sz w:val="20"/>
                <w:szCs w:val="20"/>
              </w:rPr>
              <w:t xml:space="preserve"> Decisions and Applications</w:t>
            </w:r>
          </w:p>
          <w:p w14:paraId="2DDA83FC" w14:textId="297BB226" w:rsidR="0072703D" w:rsidRDefault="00796DAB" w:rsidP="004B617E">
            <w:pPr>
              <w:rPr>
                <w:rFonts w:ascii="Times New Roman" w:hAnsi="Times New Roman" w:cs="Times New Roman"/>
                <w:b/>
                <w:sz w:val="20"/>
                <w:szCs w:val="20"/>
              </w:rPr>
            </w:pPr>
            <w:r>
              <w:rPr>
                <w:rFonts w:ascii="Times New Roman" w:hAnsi="Times New Roman" w:cs="Times New Roman"/>
                <w:b/>
                <w:sz w:val="20"/>
                <w:szCs w:val="20"/>
              </w:rPr>
              <w:t>Decisions:</w:t>
            </w:r>
          </w:p>
          <w:p w14:paraId="4F94C8C9" w14:textId="6879826E" w:rsidR="00796DAB" w:rsidRDefault="00796DAB" w:rsidP="00796DAB">
            <w:pPr>
              <w:rPr>
                <w:rFonts w:ascii="Times New Roman" w:hAnsi="Times New Roman" w:cs="Times New Roman"/>
                <w:bCs/>
                <w:sz w:val="20"/>
                <w:szCs w:val="20"/>
              </w:rPr>
            </w:pPr>
            <w:proofErr w:type="spellStart"/>
            <w:r>
              <w:rPr>
                <w:rFonts w:ascii="Times New Roman" w:hAnsi="Times New Roman" w:cs="Times New Roman"/>
                <w:b/>
                <w:sz w:val="20"/>
                <w:szCs w:val="20"/>
              </w:rPr>
              <w:t>Appn</w:t>
            </w:r>
            <w:proofErr w:type="spellEnd"/>
            <w:r>
              <w:rPr>
                <w:rFonts w:ascii="Times New Roman" w:hAnsi="Times New Roman" w:cs="Times New Roman"/>
                <w:b/>
                <w:sz w:val="20"/>
                <w:szCs w:val="20"/>
              </w:rPr>
              <w:t xml:space="preserve"> Ref:</w:t>
            </w:r>
            <w:r w:rsidRPr="00A325F1">
              <w:rPr>
                <w:rFonts w:ascii="Times New Roman" w:hAnsi="Times New Roman" w:cs="Times New Roman"/>
                <w:b/>
                <w:sz w:val="20"/>
                <w:szCs w:val="20"/>
              </w:rPr>
              <w:t xml:space="preserve"> 22/0309 </w:t>
            </w:r>
            <w:r>
              <w:rPr>
                <w:rFonts w:ascii="Times New Roman" w:hAnsi="Times New Roman" w:cs="Times New Roman"/>
                <w:bCs/>
                <w:sz w:val="20"/>
                <w:szCs w:val="20"/>
              </w:rPr>
              <w:t xml:space="preserve">The Oaks, Dalston, Carlisle, CA5 7BJ.  Change Of Use </w:t>
            </w:r>
            <w:proofErr w:type="gramStart"/>
            <w:r>
              <w:rPr>
                <w:rFonts w:ascii="Times New Roman" w:hAnsi="Times New Roman" w:cs="Times New Roman"/>
                <w:bCs/>
                <w:sz w:val="20"/>
                <w:szCs w:val="20"/>
              </w:rPr>
              <w:t>Of</w:t>
            </w:r>
            <w:proofErr w:type="gramEnd"/>
            <w:r>
              <w:rPr>
                <w:rFonts w:ascii="Times New Roman" w:hAnsi="Times New Roman" w:cs="Times New Roman"/>
                <w:bCs/>
                <w:sz w:val="20"/>
                <w:szCs w:val="20"/>
              </w:rPr>
              <w:t xml:space="preserve"> Attached Annexe </w:t>
            </w:r>
            <w:proofErr w:type="gramStart"/>
            <w:r>
              <w:rPr>
                <w:rFonts w:ascii="Times New Roman" w:hAnsi="Times New Roman" w:cs="Times New Roman"/>
                <w:bCs/>
                <w:sz w:val="20"/>
                <w:szCs w:val="20"/>
              </w:rPr>
              <w:t>From</w:t>
            </w:r>
            <w:proofErr w:type="gramEnd"/>
            <w:r>
              <w:rPr>
                <w:rFonts w:ascii="Times New Roman" w:hAnsi="Times New Roman" w:cs="Times New Roman"/>
                <w:bCs/>
                <w:sz w:val="20"/>
                <w:szCs w:val="20"/>
              </w:rPr>
              <w:t xml:space="preserve"> Domestic Storage </w:t>
            </w:r>
            <w:proofErr w:type="gramStart"/>
            <w:r>
              <w:rPr>
                <w:rFonts w:ascii="Times New Roman" w:hAnsi="Times New Roman" w:cs="Times New Roman"/>
                <w:bCs/>
                <w:sz w:val="20"/>
                <w:szCs w:val="20"/>
              </w:rPr>
              <w:t>To</w:t>
            </w:r>
            <w:proofErr w:type="gramEnd"/>
            <w:r>
              <w:rPr>
                <w:rFonts w:ascii="Times New Roman" w:hAnsi="Times New Roman" w:cs="Times New Roman"/>
                <w:bCs/>
                <w:sz w:val="20"/>
                <w:szCs w:val="20"/>
              </w:rPr>
              <w:t xml:space="preserve"> Holiday Let Accommodation. Grant</w:t>
            </w:r>
            <w:r w:rsidR="00D75AA6">
              <w:rPr>
                <w:rFonts w:ascii="Times New Roman" w:hAnsi="Times New Roman" w:cs="Times New Roman"/>
                <w:bCs/>
                <w:sz w:val="20"/>
                <w:szCs w:val="20"/>
              </w:rPr>
              <w:t xml:space="preserve"> Permission</w:t>
            </w:r>
            <w:r>
              <w:rPr>
                <w:rFonts w:ascii="Times New Roman" w:hAnsi="Times New Roman" w:cs="Times New Roman"/>
                <w:bCs/>
                <w:sz w:val="20"/>
                <w:szCs w:val="20"/>
              </w:rPr>
              <w:t>.</w:t>
            </w:r>
          </w:p>
          <w:p w14:paraId="4251CB22" w14:textId="77777777" w:rsidR="00796DAB" w:rsidRDefault="00796DAB" w:rsidP="004B617E">
            <w:pPr>
              <w:rPr>
                <w:rFonts w:ascii="Times New Roman" w:hAnsi="Times New Roman" w:cs="Times New Roman"/>
                <w:b/>
                <w:sz w:val="20"/>
                <w:szCs w:val="20"/>
              </w:rPr>
            </w:pPr>
          </w:p>
          <w:p w14:paraId="0C4057BE" w14:textId="7F13E833" w:rsidR="0072703D" w:rsidRDefault="0072703D" w:rsidP="004B617E">
            <w:pPr>
              <w:rPr>
                <w:rFonts w:ascii="Times New Roman" w:hAnsi="Times New Roman" w:cs="Times New Roman"/>
                <w:b/>
                <w:sz w:val="20"/>
                <w:szCs w:val="20"/>
              </w:rPr>
            </w:pPr>
            <w:r>
              <w:rPr>
                <w:rFonts w:ascii="Times New Roman" w:hAnsi="Times New Roman" w:cs="Times New Roman"/>
                <w:b/>
                <w:sz w:val="20"/>
                <w:szCs w:val="20"/>
              </w:rPr>
              <w:t>Applications:</w:t>
            </w:r>
          </w:p>
          <w:p w14:paraId="138A8C71" w14:textId="3879AA74" w:rsidR="0072703D" w:rsidRPr="0072703D" w:rsidRDefault="0072703D" w:rsidP="004B617E">
            <w:pPr>
              <w:rPr>
                <w:rFonts w:ascii="Times New Roman" w:hAnsi="Times New Roman" w:cs="Times New Roman"/>
                <w:bCs/>
                <w:sz w:val="20"/>
                <w:szCs w:val="20"/>
              </w:rPr>
            </w:pPr>
            <w:proofErr w:type="spellStart"/>
            <w:r>
              <w:rPr>
                <w:rFonts w:ascii="Times New Roman" w:hAnsi="Times New Roman" w:cs="Times New Roman"/>
                <w:b/>
                <w:sz w:val="20"/>
                <w:szCs w:val="20"/>
              </w:rPr>
              <w:t>Appn</w:t>
            </w:r>
            <w:proofErr w:type="spellEnd"/>
            <w:r>
              <w:rPr>
                <w:rFonts w:ascii="Times New Roman" w:hAnsi="Times New Roman" w:cs="Times New Roman"/>
                <w:b/>
                <w:sz w:val="20"/>
                <w:szCs w:val="20"/>
              </w:rPr>
              <w:t xml:space="preserve"> Ref:</w:t>
            </w:r>
            <w:r w:rsidR="00C92E3A">
              <w:rPr>
                <w:rFonts w:ascii="Times New Roman" w:hAnsi="Times New Roman" w:cs="Times New Roman"/>
                <w:b/>
                <w:sz w:val="20"/>
                <w:szCs w:val="20"/>
              </w:rPr>
              <w:t>26/0132</w:t>
            </w:r>
            <w:r>
              <w:rPr>
                <w:rFonts w:ascii="Times New Roman" w:hAnsi="Times New Roman" w:cs="Times New Roman"/>
                <w:b/>
                <w:sz w:val="20"/>
                <w:szCs w:val="20"/>
              </w:rPr>
              <w:t xml:space="preserve"> </w:t>
            </w:r>
            <w:r w:rsidRPr="0072703D">
              <w:rPr>
                <w:rFonts w:ascii="Times New Roman" w:hAnsi="Times New Roman" w:cs="Times New Roman"/>
                <w:bCs/>
                <w:sz w:val="20"/>
                <w:szCs w:val="20"/>
              </w:rPr>
              <w:t xml:space="preserve">Rosina Cottage, </w:t>
            </w:r>
            <w:proofErr w:type="spellStart"/>
            <w:r w:rsidRPr="0072703D">
              <w:rPr>
                <w:rFonts w:ascii="Times New Roman" w:hAnsi="Times New Roman" w:cs="Times New Roman"/>
                <w:bCs/>
                <w:sz w:val="20"/>
                <w:szCs w:val="20"/>
              </w:rPr>
              <w:t>Cardewlees</w:t>
            </w:r>
            <w:proofErr w:type="spellEnd"/>
            <w:r w:rsidRPr="0072703D">
              <w:rPr>
                <w:rFonts w:ascii="Times New Roman" w:hAnsi="Times New Roman" w:cs="Times New Roman"/>
                <w:bCs/>
                <w:sz w:val="20"/>
                <w:szCs w:val="20"/>
              </w:rPr>
              <w:t>, Carlisle, CA5 6LF.</w:t>
            </w:r>
            <w:r>
              <w:rPr>
                <w:rFonts w:ascii="Times New Roman" w:hAnsi="Times New Roman" w:cs="Times New Roman"/>
                <w:bCs/>
                <w:sz w:val="20"/>
                <w:szCs w:val="20"/>
              </w:rPr>
              <w:t xml:space="preserve">  Erection Of Single Storey Front Extensions </w:t>
            </w:r>
            <w:proofErr w:type="gramStart"/>
            <w:r>
              <w:rPr>
                <w:rFonts w:ascii="Times New Roman" w:hAnsi="Times New Roman" w:cs="Times New Roman"/>
                <w:bCs/>
                <w:sz w:val="20"/>
                <w:szCs w:val="20"/>
              </w:rPr>
              <w:t>And</w:t>
            </w:r>
            <w:proofErr w:type="gramEnd"/>
            <w:r>
              <w:rPr>
                <w:rFonts w:ascii="Times New Roman" w:hAnsi="Times New Roman" w:cs="Times New Roman"/>
                <w:bCs/>
                <w:sz w:val="20"/>
                <w:szCs w:val="20"/>
              </w:rPr>
              <w:t xml:space="preserve"> Internal Reconfiguration </w:t>
            </w:r>
            <w:proofErr w:type="gramStart"/>
            <w:r>
              <w:rPr>
                <w:rFonts w:ascii="Times New Roman" w:hAnsi="Times New Roman" w:cs="Times New Roman"/>
                <w:bCs/>
                <w:sz w:val="20"/>
                <w:szCs w:val="20"/>
              </w:rPr>
              <w:t>To</w:t>
            </w:r>
            <w:proofErr w:type="gramEnd"/>
            <w:r>
              <w:rPr>
                <w:rFonts w:ascii="Times New Roman" w:hAnsi="Times New Roman" w:cs="Times New Roman"/>
                <w:bCs/>
                <w:sz w:val="20"/>
                <w:szCs w:val="20"/>
              </w:rPr>
              <w:t xml:space="preserve"> Provide New Kitchen, Utility, Link Corridor </w:t>
            </w:r>
            <w:proofErr w:type="gramStart"/>
            <w:r>
              <w:rPr>
                <w:rFonts w:ascii="Times New Roman" w:hAnsi="Times New Roman" w:cs="Times New Roman"/>
                <w:bCs/>
                <w:sz w:val="20"/>
                <w:szCs w:val="20"/>
              </w:rPr>
              <w:t>And</w:t>
            </w:r>
            <w:proofErr w:type="gramEnd"/>
            <w:r>
              <w:rPr>
                <w:rFonts w:ascii="Times New Roman" w:hAnsi="Times New Roman" w:cs="Times New Roman"/>
                <w:bCs/>
                <w:sz w:val="20"/>
                <w:szCs w:val="20"/>
              </w:rPr>
              <w:t xml:space="preserve"> Ground Floor Shower Room; Stopping Up </w:t>
            </w:r>
            <w:proofErr w:type="gramStart"/>
            <w:r>
              <w:rPr>
                <w:rFonts w:ascii="Times New Roman" w:hAnsi="Times New Roman" w:cs="Times New Roman"/>
                <w:bCs/>
                <w:sz w:val="20"/>
                <w:szCs w:val="20"/>
              </w:rPr>
              <w:t>Of</w:t>
            </w:r>
            <w:proofErr w:type="gramEnd"/>
            <w:r>
              <w:rPr>
                <w:rFonts w:ascii="Times New Roman" w:hAnsi="Times New Roman" w:cs="Times New Roman"/>
                <w:bCs/>
                <w:sz w:val="20"/>
                <w:szCs w:val="20"/>
              </w:rPr>
              <w:t xml:space="preserve"> Existing Vehicular Access </w:t>
            </w:r>
            <w:proofErr w:type="gramStart"/>
            <w:r>
              <w:rPr>
                <w:rFonts w:ascii="Times New Roman" w:hAnsi="Times New Roman" w:cs="Times New Roman"/>
                <w:bCs/>
                <w:sz w:val="20"/>
                <w:szCs w:val="20"/>
              </w:rPr>
              <w:t>And</w:t>
            </w:r>
            <w:proofErr w:type="gramEnd"/>
            <w:r>
              <w:rPr>
                <w:rFonts w:ascii="Times New Roman" w:hAnsi="Times New Roman" w:cs="Times New Roman"/>
                <w:bCs/>
                <w:sz w:val="20"/>
                <w:szCs w:val="20"/>
              </w:rPr>
              <w:t xml:space="preserve"> Provision </w:t>
            </w:r>
            <w:proofErr w:type="gramStart"/>
            <w:r>
              <w:rPr>
                <w:rFonts w:ascii="Times New Roman" w:hAnsi="Times New Roman" w:cs="Times New Roman"/>
                <w:bCs/>
                <w:sz w:val="20"/>
                <w:szCs w:val="20"/>
              </w:rPr>
              <w:t>Of</w:t>
            </w:r>
            <w:proofErr w:type="gramEnd"/>
            <w:r>
              <w:rPr>
                <w:rFonts w:ascii="Times New Roman" w:hAnsi="Times New Roman" w:cs="Times New Roman"/>
                <w:bCs/>
                <w:sz w:val="20"/>
                <w:szCs w:val="20"/>
              </w:rPr>
              <w:t xml:space="preserve"> New Site Access.</w:t>
            </w:r>
          </w:p>
          <w:p w14:paraId="35870C5B" w14:textId="3137C767" w:rsidR="00777248" w:rsidRDefault="00E45538" w:rsidP="00C3211D">
            <w:pPr>
              <w:rPr>
                <w:rFonts w:ascii="Times New Roman" w:hAnsi="Times New Roman" w:cs="Times New Roman"/>
                <w:bCs/>
                <w:sz w:val="20"/>
                <w:szCs w:val="20"/>
              </w:rPr>
            </w:pPr>
            <w:proofErr w:type="spellStart"/>
            <w:r w:rsidRPr="00E45538">
              <w:rPr>
                <w:rFonts w:ascii="Times New Roman" w:hAnsi="Times New Roman" w:cs="Times New Roman"/>
                <w:b/>
                <w:sz w:val="20"/>
                <w:szCs w:val="20"/>
              </w:rPr>
              <w:t>Appn</w:t>
            </w:r>
            <w:proofErr w:type="spellEnd"/>
            <w:r w:rsidRPr="00E45538">
              <w:rPr>
                <w:rFonts w:ascii="Times New Roman" w:hAnsi="Times New Roman" w:cs="Times New Roman"/>
                <w:b/>
                <w:sz w:val="20"/>
                <w:szCs w:val="20"/>
              </w:rPr>
              <w:t xml:space="preserve"> Ref: 26/0019/S211</w:t>
            </w:r>
            <w:r>
              <w:rPr>
                <w:rFonts w:ascii="Times New Roman" w:hAnsi="Times New Roman" w:cs="Times New Roman"/>
                <w:bCs/>
                <w:sz w:val="20"/>
                <w:szCs w:val="20"/>
              </w:rPr>
              <w:t xml:space="preserve"> 28 The </w:t>
            </w:r>
            <w:proofErr w:type="spellStart"/>
            <w:r>
              <w:rPr>
                <w:rFonts w:ascii="Times New Roman" w:hAnsi="Times New Roman" w:cs="Times New Roman"/>
                <w:bCs/>
                <w:sz w:val="20"/>
                <w:szCs w:val="20"/>
              </w:rPr>
              <w:t>Squsre</w:t>
            </w:r>
            <w:proofErr w:type="spellEnd"/>
            <w:r>
              <w:rPr>
                <w:rFonts w:ascii="Times New Roman" w:hAnsi="Times New Roman" w:cs="Times New Roman"/>
                <w:bCs/>
                <w:sz w:val="20"/>
                <w:szCs w:val="20"/>
              </w:rPr>
              <w:t xml:space="preserve">, Dalston, Carlisle, CA5 7PY.  Removal Of 1 no. Hawthorn, 1no. Spruce &amp; 1 no Beech Tree </w:t>
            </w:r>
            <w:proofErr w:type="gramStart"/>
            <w:r>
              <w:rPr>
                <w:rFonts w:ascii="Times New Roman" w:hAnsi="Times New Roman" w:cs="Times New Roman"/>
                <w:bCs/>
                <w:sz w:val="20"/>
                <w:szCs w:val="20"/>
              </w:rPr>
              <w:t>In</w:t>
            </w:r>
            <w:proofErr w:type="gramEnd"/>
            <w:r>
              <w:rPr>
                <w:rFonts w:ascii="Times New Roman" w:hAnsi="Times New Roman" w:cs="Times New Roman"/>
                <w:bCs/>
                <w:sz w:val="20"/>
                <w:szCs w:val="20"/>
              </w:rPr>
              <w:t xml:space="preserve"> Dalston Conservation Area.</w:t>
            </w:r>
          </w:p>
          <w:p w14:paraId="2D1E9098" w14:textId="549970C7" w:rsidR="00841E1D" w:rsidRDefault="00841E1D" w:rsidP="00C3211D">
            <w:pPr>
              <w:rPr>
                <w:rFonts w:ascii="Times New Roman" w:hAnsi="Times New Roman" w:cs="Times New Roman"/>
                <w:bCs/>
                <w:sz w:val="20"/>
                <w:szCs w:val="20"/>
              </w:rPr>
            </w:pPr>
            <w:proofErr w:type="spellStart"/>
            <w:r w:rsidRPr="00841E1D">
              <w:rPr>
                <w:rFonts w:ascii="Times New Roman" w:hAnsi="Times New Roman" w:cs="Times New Roman"/>
                <w:b/>
                <w:sz w:val="20"/>
                <w:szCs w:val="20"/>
              </w:rPr>
              <w:lastRenderedPageBreak/>
              <w:t>Appn</w:t>
            </w:r>
            <w:proofErr w:type="spellEnd"/>
            <w:r w:rsidRPr="00841E1D">
              <w:rPr>
                <w:rFonts w:ascii="Times New Roman" w:hAnsi="Times New Roman" w:cs="Times New Roman"/>
                <w:b/>
                <w:sz w:val="20"/>
                <w:szCs w:val="20"/>
              </w:rPr>
              <w:t xml:space="preserve"> Ref: 26/0147</w:t>
            </w:r>
            <w:r>
              <w:rPr>
                <w:rFonts w:ascii="Times New Roman" w:hAnsi="Times New Roman" w:cs="Times New Roman"/>
                <w:bCs/>
                <w:sz w:val="20"/>
                <w:szCs w:val="20"/>
              </w:rPr>
              <w:t xml:space="preserve"> Cardew Hall, Cardew, Dalston, Carlisle, CA5 7JQ.  Installation Of </w:t>
            </w:r>
            <w:proofErr w:type="gramStart"/>
            <w:r>
              <w:rPr>
                <w:rFonts w:ascii="Times New Roman" w:hAnsi="Times New Roman" w:cs="Times New Roman"/>
                <w:bCs/>
                <w:sz w:val="20"/>
                <w:szCs w:val="20"/>
              </w:rPr>
              <w:t>A</w:t>
            </w:r>
            <w:proofErr w:type="gramEnd"/>
            <w:r>
              <w:rPr>
                <w:rFonts w:ascii="Times New Roman" w:hAnsi="Times New Roman" w:cs="Times New Roman"/>
                <w:bCs/>
                <w:sz w:val="20"/>
                <w:szCs w:val="20"/>
              </w:rPr>
              <w:t xml:space="preserve"> Small Scale Anaerobic Digester.</w:t>
            </w:r>
          </w:p>
          <w:p w14:paraId="01E9A29D" w14:textId="1BCDA942" w:rsidR="0004720E" w:rsidRDefault="0004720E" w:rsidP="00C3211D">
            <w:pPr>
              <w:rPr>
                <w:rFonts w:ascii="Times New Roman" w:hAnsi="Times New Roman" w:cs="Times New Roman"/>
                <w:bCs/>
                <w:sz w:val="20"/>
                <w:szCs w:val="20"/>
              </w:rPr>
            </w:pPr>
            <w:proofErr w:type="spellStart"/>
            <w:r w:rsidRPr="0004720E">
              <w:rPr>
                <w:rFonts w:ascii="Times New Roman" w:hAnsi="Times New Roman" w:cs="Times New Roman"/>
                <w:b/>
                <w:sz w:val="20"/>
                <w:szCs w:val="20"/>
              </w:rPr>
              <w:t>Appn</w:t>
            </w:r>
            <w:proofErr w:type="spellEnd"/>
            <w:r w:rsidRPr="0004720E">
              <w:rPr>
                <w:rFonts w:ascii="Times New Roman" w:hAnsi="Times New Roman" w:cs="Times New Roman"/>
                <w:b/>
                <w:sz w:val="20"/>
                <w:szCs w:val="20"/>
              </w:rPr>
              <w:t xml:space="preserve"> Ref: 26/0164</w:t>
            </w:r>
            <w:r>
              <w:rPr>
                <w:rFonts w:ascii="Times New Roman" w:hAnsi="Times New Roman" w:cs="Times New Roman"/>
                <w:bCs/>
                <w:sz w:val="20"/>
                <w:szCs w:val="20"/>
              </w:rPr>
              <w:t xml:space="preserve"> 7 </w:t>
            </w:r>
            <w:proofErr w:type="spellStart"/>
            <w:r>
              <w:rPr>
                <w:rFonts w:ascii="Times New Roman" w:hAnsi="Times New Roman" w:cs="Times New Roman"/>
                <w:bCs/>
                <w:sz w:val="20"/>
                <w:szCs w:val="20"/>
              </w:rPr>
              <w:t>Lingyclose</w:t>
            </w:r>
            <w:proofErr w:type="spellEnd"/>
            <w:r>
              <w:rPr>
                <w:rFonts w:ascii="Times New Roman" w:hAnsi="Times New Roman" w:cs="Times New Roman"/>
                <w:bCs/>
                <w:sz w:val="20"/>
                <w:szCs w:val="20"/>
              </w:rPr>
              <w:t xml:space="preserve"> Road, Dalston, Carlisle, CA5 7LB.  Erection Of Detached Garage.</w:t>
            </w:r>
          </w:p>
          <w:p w14:paraId="11EC97CA" w14:textId="77777777" w:rsidR="00777248" w:rsidRDefault="00777248" w:rsidP="00C3211D">
            <w:pPr>
              <w:rPr>
                <w:rFonts w:ascii="Times New Roman" w:hAnsi="Times New Roman" w:cs="Times New Roman"/>
                <w:b/>
                <w:sz w:val="20"/>
                <w:szCs w:val="20"/>
              </w:rPr>
            </w:pPr>
          </w:p>
          <w:p w14:paraId="370E3706" w14:textId="52EB177B" w:rsidR="009C3FC3" w:rsidRDefault="00C86B80" w:rsidP="00D15170">
            <w:pPr>
              <w:rPr>
                <w:rFonts w:ascii="Times New Roman" w:hAnsi="Times New Roman" w:cs="Times New Roman"/>
                <w:b/>
                <w:sz w:val="20"/>
                <w:szCs w:val="20"/>
              </w:rPr>
            </w:pPr>
            <w:r>
              <w:rPr>
                <w:rFonts w:ascii="Times New Roman" w:hAnsi="Times New Roman" w:cs="Times New Roman"/>
                <w:b/>
                <w:sz w:val="20"/>
                <w:szCs w:val="20"/>
              </w:rPr>
              <w:t>4</w:t>
            </w:r>
            <w:r w:rsidR="004D4722" w:rsidRPr="0054154D">
              <w:rPr>
                <w:rFonts w:ascii="Times New Roman" w:hAnsi="Times New Roman" w:cs="Times New Roman"/>
                <w:b/>
                <w:sz w:val="20"/>
                <w:szCs w:val="20"/>
              </w:rPr>
              <w:t>. Clerk and Chairman Report</w:t>
            </w:r>
          </w:p>
          <w:p w14:paraId="1ECACDF3" w14:textId="13A13880" w:rsidR="00721E5E" w:rsidRPr="003F2D6C" w:rsidRDefault="00721E5E" w:rsidP="000660CF">
            <w:pPr>
              <w:pStyle w:val="ListParagraph"/>
              <w:numPr>
                <w:ilvl w:val="0"/>
                <w:numId w:val="8"/>
              </w:numPr>
              <w:rPr>
                <w:rFonts w:ascii="Times New Roman" w:hAnsi="Times New Roman" w:cs="Times New Roman"/>
                <w:b/>
                <w:sz w:val="20"/>
                <w:szCs w:val="20"/>
              </w:rPr>
            </w:pPr>
            <w:r>
              <w:rPr>
                <w:rFonts w:ascii="Times New Roman" w:hAnsi="Times New Roman" w:cs="Times New Roman"/>
                <w:bCs/>
                <w:sz w:val="20"/>
                <w:szCs w:val="20"/>
              </w:rPr>
              <w:t xml:space="preserve">The Parish Council meeting on the </w:t>
            </w:r>
            <w:proofErr w:type="gramStart"/>
            <w:r>
              <w:rPr>
                <w:rFonts w:ascii="Times New Roman" w:hAnsi="Times New Roman" w:cs="Times New Roman"/>
                <w:bCs/>
                <w:sz w:val="20"/>
                <w:szCs w:val="20"/>
              </w:rPr>
              <w:t>14</w:t>
            </w:r>
            <w:r w:rsidRPr="00721E5E">
              <w:rPr>
                <w:rFonts w:ascii="Times New Roman" w:hAnsi="Times New Roman" w:cs="Times New Roman"/>
                <w:bCs/>
                <w:sz w:val="20"/>
                <w:szCs w:val="20"/>
                <w:vertAlign w:val="superscript"/>
              </w:rPr>
              <w:t>th</w:t>
            </w:r>
            <w:proofErr w:type="gramEnd"/>
            <w:r>
              <w:rPr>
                <w:rFonts w:ascii="Times New Roman" w:hAnsi="Times New Roman" w:cs="Times New Roman"/>
                <w:bCs/>
                <w:sz w:val="20"/>
                <w:szCs w:val="20"/>
              </w:rPr>
              <w:t xml:space="preserve"> July will be held at Primrose Hall, </w:t>
            </w:r>
            <w:proofErr w:type="spellStart"/>
            <w:r>
              <w:rPr>
                <w:rFonts w:ascii="Times New Roman" w:hAnsi="Times New Roman" w:cs="Times New Roman"/>
                <w:bCs/>
                <w:sz w:val="20"/>
                <w:szCs w:val="20"/>
              </w:rPr>
              <w:t>Gaitsgill</w:t>
            </w:r>
            <w:proofErr w:type="spellEnd"/>
            <w:r>
              <w:rPr>
                <w:rFonts w:ascii="Times New Roman" w:hAnsi="Times New Roman" w:cs="Times New Roman"/>
                <w:bCs/>
                <w:sz w:val="20"/>
                <w:szCs w:val="20"/>
              </w:rPr>
              <w:t>.</w:t>
            </w:r>
          </w:p>
          <w:p w14:paraId="2353DFB6" w14:textId="6892D6CE" w:rsidR="003F2D6C" w:rsidRPr="00E63466" w:rsidRDefault="003F2D6C" w:rsidP="000660CF">
            <w:pPr>
              <w:pStyle w:val="ListParagraph"/>
              <w:numPr>
                <w:ilvl w:val="0"/>
                <w:numId w:val="8"/>
              </w:numPr>
              <w:rPr>
                <w:rFonts w:ascii="Times New Roman" w:hAnsi="Times New Roman" w:cs="Times New Roman"/>
                <w:b/>
                <w:sz w:val="20"/>
                <w:szCs w:val="20"/>
              </w:rPr>
            </w:pPr>
            <w:r>
              <w:rPr>
                <w:rFonts w:ascii="Times New Roman" w:hAnsi="Times New Roman" w:cs="Times New Roman"/>
                <w:bCs/>
                <w:sz w:val="20"/>
                <w:szCs w:val="20"/>
              </w:rPr>
              <w:t xml:space="preserve">The public liability, event management plan and police notification have been received for the Tractor Run event to be held on the </w:t>
            </w:r>
            <w:proofErr w:type="gramStart"/>
            <w:r>
              <w:rPr>
                <w:rFonts w:ascii="Times New Roman" w:hAnsi="Times New Roman" w:cs="Times New Roman"/>
                <w:bCs/>
                <w:sz w:val="20"/>
                <w:szCs w:val="20"/>
              </w:rPr>
              <w:t>17</w:t>
            </w:r>
            <w:r w:rsidRPr="003F2D6C">
              <w:rPr>
                <w:rFonts w:ascii="Times New Roman" w:hAnsi="Times New Roman" w:cs="Times New Roman"/>
                <w:bCs/>
                <w:sz w:val="20"/>
                <w:szCs w:val="20"/>
                <w:vertAlign w:val="superscript"/>
              </w:rPr>
              <w:t>th</w:t>
            </w:r>
            <w:proofErr w:type="gramEnd"/>
            <w:r>
              <w:rPr>
                <w:rFonts w:ascii="Times New Roman" w:hAnsi="Times New Roman" w:cs="Times New Roman"/>
                <w:bCs/>
                <w:sz w:val="20"/>
                <w:szCs w:val="20"/>
              </w:rPr>
              <w:t xml:space="preserve"> May.  The documents have been circulated to the Councillors.</w:t>
            </w:r>
          </w:p>
          <w:p w14:paraId="5D22CEED" w14:textId="012F6162" w:rsidR="00E63466" w:rsidRPr="00721E5E" w:rsidRDefault="00E63466" w:rsidP="000660CF">
            <w:pPr>
              <w:pStyle w:val="ListParagraph"/>
              <w:numPr>
                <w:ilvl w:val="0"/>
                <w:numId w:val="8"/>
              </w:numPr>
              <w:rPr>
                <w:rFonts w:ascii="Times New Roman" w:hAnsi="Times New Roman" w:cs="Times New Roman"/>
                <w:b/>
                <w:sz w:val="20"/>
                <w:szCs w:val="20"/>
              </w:rPr>
            </w:pPr>
            <w:r>
              <w:rPr>
                <w:rFonts w:ascii="Times New Roman" w:hAnsi="Times New Roman" w:cs="Times New Roman"/>
                <w:bCs/>
                <w:sz w:val="20"/>
                <w:szCs w:val="20"/>
              </w:rPr>
              <w:t>Acknowledgement of submitted application for footpath across the land at the former Dalston Station car park.</w:t>
            </w:r>
          </w:p>
          <w:p w14:paraId="2E07AE3E" w14:textId="77777777" w:rsidR="00A232BF" w:rsidRDefault="00A232BF" w:rsidP="00165D6C">
            <w:pPr>
              <w:rPr>
                <w:rFonts w:ascii="Times New Roman" w:hAnsi="Times New Roman" w:cs="Times New Roman"/>
                <w:b/>
              </w:rPr>
            </w:pPr>
          </w:p>
          <w:p w14:paraId="75592B7C" w14:textId="6C9BCA69" w:rsidR="0061120B" w:rsidRDefault="00C86B80" w:rsidP="0061120B">
            <w:pPr>
              <w:rPr>
                <w:rFonts w:ascii="Times New Roman" w:hAnsi="Times New Roman" w:cs="Times New Roman"/>
                <w:b/>
                <w:sz w:val="20"/>
                <w:szCs w:val="20"/>
              </w:rPr>
            </w:pPr>
            <w:r>
              <w:rPr>
                <w:rFonts w:ascii="Times New Roman" w:hAnsi="Times New Roman" w:cs="Times New Roman"/>
                <w:b/>
              </w:rPr>
              <w:t>5</w:t>
            </w:r>
            <w:r w:rsidR="00B97285">
              <w:rPr>
                <w:rFonts w:ascii="Times New Roman" w:hAnsi="Times New Roman" w:cs="Times New Roman"/>
                <w:b/>
              </w:rPr>
              <w:t xml:space="preserve">. </w:t>
            </w:r>
            <w:r w:rsidR="00245172" w:rsidRPr="00245172">
              <w:rPr>
                <w:rFonts w:ascii="Times New Roman" w:hAnsi="Times New Roman" w:cs="Times New Roman"/>
                <w:b/>
                <w:sz w:val="20"/>
                <w:szCs w:val="20"/>
              </w:rPr>
              <w:t>Corresponden</w:t>
            </w:r>
            <w:r w:rsidR="001D3476">
              <w:rPr>
                <w:rFonts w:ascii="Times New Roman" w:hAnsi="Times New Roman" w:cs="Times New Roman"/>
                <w:b/>
                <w:sz w:val="20"/>
                <w:szCs w:val="20"/>
              </w:rPr>
              <w:t>ce</w:t>
            </w:r>
          </w:p>
          <w:p w14:paraId="417A0FC7" w14:textId="042090D1" w:rsidR="00C86B80" w:rsidRDefault="00C86B80" w:rsidP="000660CF">
            <w:pPr>
              <w:pStyle w:val="ListParagraph"/>
              <w:numPr>
                <w:ilvl w:val="0"/>
                <w:numId w:val="8"/>
              </w:numPr>
              <w:rPr>
                <w:rFonts w:ascii="Times New Roman" w:hAnsi="Times New Roman" w:cs="Times New Roman"/>
                <w:bCs/>
                <w:sz w:val="20"/>
                <w:szCs w:val="20"/>
              </w:rPr>
            </w:pPr>
            <w:r w:rsidRPr="00C86B80">
              <w:rPr>
                <w:rFonts w:ascii="Times New Roman" w:hAnsi="Times New Roman" w:cs="Times New Roman"/>
                <w:bCs/>
                <w:sz w:val="20"/>
                <w:szCs w:val="20"/>
              </w:rPr>
              <w:t>To discuss the tenants request from No.2 Forge Green regarding a pet dog.</w:t>
            </w:r>
          </w:p>
          <w:p w14:paraId="1221E441" w14:textId="6E075997" w:rsidR="006B3336" w:rsidRDefault="006B3336" w:rsidP="000660CF">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Himalayan Balsam – request about balsam bashing in Dalston over the summer.</w:t>
            </w:r>
          </w:p>
          <w:p w14:paraId="58304A2A" w14:textId="0652B646" w:rsidR="002E3D86" w:rsidRDefault="00AE7D22" w:rsidP="000660CF">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Request for hedge to be cut between Station Cottages and Nestle.</w:t>
            </w:r>
          </w:p>
          <w:p w14:paraId="37DC6B7E" w14:textId="461D9F03" w:rsidR="00AE7D22" w:rsidRDefault="00B2062A" w:rsidP="000660CF">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Cumberland Council Highways significant carriageway resurfacing plans Caldew Hurst – Station Road and The Square – Bridge End Inn.</w:t>
            </w:r>
          </w:p>
          <w:p w14:paraId="77161307" w14:textId="77777777" w:rsidR="002F1548" w:rsidRDefault="002F1548" w:rsidP="002E3D86">
            <w:pPr>
              <w:rPr>
                <w:rFonts w:ascii="Times New Roman" w:hAnsi="Times New Roman" w:cs="Times New Roman"/>
                <w:b/>
                <w:sz w:val="20"/>
                <w:szCs w:val="20"/>
              </w:rPr>
            </w:pPr>
          </w:p>
          <w:p w14:paraId="7022FD7F" w14:textId="0B207430" w:rsidR="002E3D86" w:rsidRPr="002E3D86" w:rsidRDefault="002E3D86" w:rsidP="002E3D86">
            <w:pPr>
              <w:rPr>
                <w:rFonts w:ascii="Times New Roman" w:hAnsi="Times New Roman" w:cs="Times New Roman"/>
                <w:b/>
                <w:sz w:val="20"/>
                <w:szCs w:val="20"/>
              </w:rPr>
            </w:pPr>
            <w:r w:rsidRPr="002E3D86">
              <w:rPr>
                <w:rFonts w:ascii="Times New Roman" w:hAnsi="Times New Roman" w:cs="Times New Roman"/>
                <w:b/>
                <w:sz w:val="20"/>
                <w:szCs w:val="20"/>
              </w:rPr>
              <w:t>6.  Annual Parish Meeting 12</w:t>
            </w:r>
            <w:r w:rsidRPr="002E3D86">
              <w:rPr>
                <w:rFonts w:ascii="Times New Roman" w:hAnsi="Times New Roman" w:cs="Times New Roman"/>
                <w:b/>
                <w:sz w:val="20"/>
                <w:szCs w:val="20"/>
                <w:vertAlign w:val="superscript"/>
              </w:rPr>
              <w:t>th</w:t>
            </w:r>
            <w:r w:rsidRPr="002E3D86">
              <w:rPr>
                <w:rFonts w:ascii="Times New Roman" w:hAnsi="Times New Roman" w:cs="Times New Roman"/>
                <w:b/>
                <w:sz w:val="20"/>
                <w:szCs w:val="20"/>
              </w:rPr>
              <w:t xml:space="preserve"> May 2026</w:t>
            </w:r>
          </w:p>
          <w:p w14:paraId="249B2296" w14:textId="52D92699" w:rsidR="002E3D86" w:rsidRDefault="002E3D86" w:rsidP="000660CF">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To approve agenda.</w:t>
            </w:r>
          </w:p>
          <w:p w14:paraId="7CC05296" w14:textId="11C2E836" w:rsidR="002E3D86" w:rsidRPr="002E3D86" w:rsidRDefault="002E3D86" w:rsidP="000660CF">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To confirm speakers.</w:t>
            </w:r>
          </w:p>
          <w:p w14:paraId="716FC328" w14:textId="77777777" w:rsidR="001D3476" w:rsidRDefault="001D3476" w:rsidP="0061120B">
            <w:pPr>
              <w:rPr>
                <w:rFonts w:ascii="Times New Roman" w:hAnsi="Times New Roman" w:cs="Times New Roman"/>
                <w:b/>
                <w:sz w:val="20"/>
                <w:szCs w:val="20"/>
              </w:rPr>
            </w:pPr>
          </w:p>
          <w:p w14:paraId="247444BA" w14:textId="77777777" w:rsidR="00E11B9A" w:rsidRPr="00B955CA" w:rsidRDefault="0047251D" w:rsidP="00E11B9A">
            <w:pPr>
              <w:rPr>
                <w:rFonts w:ascii="Times New Roman" w:hAnsi="Times New Roman" w:cs="Times New Roman"/>
                <w:bCs/>
                <w:sz w:val="20"/>
                <w:szCs w:val="20"/>
              </w:rPr>
            </w:pPr>
            <w:r>
              <w:rPr>
                <w:rFonts w:ascii="Times New Roman" w:hAnsi="Times New Roman" w:cs="Times New Roman"/>
                <w:b/>
                <w:sz w:val="20"/>
                <w:szCs w:val="20"/>
              </w:rPr>
              <w:t xml:space="preserve">7.  </w:t>
            </w:r>
            <w:r w:rsidR="00E11B9A">
              <w:rPr>
                <w:rFonts w:ascii="Times New Roman" w:hAnsi="Times New Roman" w:cs="Times New Roman"/>
                <w:b/>
                <w:sz w:val="20"/>
                <w:szCs w:val="20"/>
              </w:rPr>
              <w:t>To move the fence to The Green and make both grassed areas on the Kingsway equal in size</w:t>
            </w:r>
          </w:p>
          <w:p w14:paraId="7A34199E" w14:textId="35C53F68" w:rsidR="0047251D" w:rsidRPr="002F1548" w:rsidRDefault="00E11B9A" w:rsidP="000660CF">
            <w:pPr>
              <w:pStyle w:val="ListParagraph"/>
              <w:numPr>
                <w:ilvl w:val="0"/>
                <w:numId w:val="8"/>
              </w:numPr>
              <w:rPr>
                <w:rFonts w:ascii="Times New Roman" w:hAnsi="Times New Roman" w:cs="Times New Roman"/>
                <w:b/>
                <w:sz w:val="20"/>
                <w:szCs w:val="20"/>
              </w:rPr>
            </w:pPr>
            <w:r>
              <w:rPr>
                <w:rFonts w:ascii="Times New Roman" w:hAnsi="Times New Roman" w:cs="Times New Roman"/>
                <w:bCs/>
                <w:sz w:val="20"/>
                <w:szCs w:val="20"/>
              </w:rPr>
              <w:t>To discuss in advance of the Annual Parish Meeting.</w:t>
            </w:r>
          </w:p>
          <w:p w14:paraId="52942A95" w14:textId="77777777" w:rsidR="002F1548" w:rsidRDefault="002F1548" w:rsidP="002F1548">
            <w:pPr>
              <w:rPr>
                <w:rFonts w:ascii="Times New Roman" w:hAnsi="Times New Roman" w:cs="Times New Roman"/>
                <w:b/>
                <w:sz w:val="20"/>
                <w:szCs w:val="20"/>
              </w:rPr>
            </w:pPr>
          </w:p>
          <w:p w14:paraId="7C310E84" w14:textId="6EC6CD40" w:rsidR="002F1548" w:rsidRDefault="002F1548" w:rsidP="002F1548">
            <w:pPr>
              <w:rPr>
                <w:rFonts w:ascii="Times New Roman" w:hAnsi="Times New Roman" w:cs="Times New Roman"/>
                <w:b/>
                <w:sz w:val="20"/>
                <w:szCs w:val="20"/>
              </w:rPr>
            </w:pPr>
            <w:r>
              <w:rPr>
                <w:rFonts w:ascii="Times New Roman" w:hAnsi="Times New Roman" w:cs="Times New Roman"/>
                <w:b/>
                <w:sz w:val="20"/>
                <w:szCs w:val="20"/>
              </w:rPr>
              <w:t xml:space="preserve">8.  Picnic </w:t>
            </w:r>
            <w:r w:rsidR="00171C4F">
              <w:rPr>
                <w:rFonts w:ascii="Times New Roman" w:hAnsi="Times New Roman" w:cs="Times New Roman"/>
                <w:b/>
                <w:sz w:val="20"/>
                <w:szCs w:val="20"/>
              </w:rPr>
              <w:t>T</w:t>
            </w:r>
            <w:r>
              <w:rPr>
                <w:rFonts w:ascii="Times New Roman" w:hAnsi="Times New Roman" w:cs="Times New Roman"/>
                <w:b/>
                <w:sz w:val="20"/>
                <w:szCs w:val="20"/>
              </w:rPr>
              <w:t>ables Bridge End</w:t>
            </w:r>
          </w:p>
          <w:p w14:paraId="6AFCB4CE" w14:textId="625251FE" w:rsidR="002F1548" w:rsidRPr="002F1548" w:rsidRDefault="002F1548" w:rsidP="000660CF">
            <w:pPr>
              <w:pStyle w:val="ListParagraph"/>
              <w:numPr>
                <w:ilvl w:val="0"/>
                <w:numId w:val="8"/>
              </w:numPr>
              <w:rPr>
                <w:rFonts w:ascii="Times New Roman" w:hAnsi="Times New Roman" w:cs="Times New Roman"/>
                <w:b/>
                <w:sz w:val="20"/>
                <w:szCs w:val="20"/>
              </w:rPr>
            </w:pPr>
            <w:r>
              <w:rPr>
                <w:rFonts w:ascii="Times New Roman" w:hAnsi="Times New Roman" w:cs="Times New Roman"/>
                <w:bCs/>
                <w:sz w:val="20"/>
                <w:szCs w:val="20"/>
              </w:rPr>
              <w:t>To complete relevant paperwork.</w:t>
            </w:r>
          </w:p>
          <w:p w14:paraId="0735E5EB" w14:textId="77777777" w:rsidR="0047251D" w:rsidRDefault="0047251D" w:rsidP="00E11B9A">
            <w:pPr>
              <w:rPr>
                <w:rFonts w:ascii="Times New Roman" w:hAnsi="Times New Roman" w:cs="Times New Roman"/>
                <w:b/>
                <w:sz w:val="20"/>
                <w:szCs w:val="20"/>
              </w:rPr>
            </w:pPr>
          </w:p>
          <w:p w14:paraId="7A7BA7BA" w14:textId="7CA86DB3" w:rsidR="0002529B" w:rsidRDefault="0002529B" w:rsidP="00E11B9A">
            <w:pPr>
              <w:rPr>
                <w:rFonts w:ascii="Times New Roman" w:hAnsi="Times New Roman" w:cs="Times New Roman"/>
                <w:b/>
                <w:sz w:val="20"/>
                <w:szCs w:val="20"/>
              </w:rPr>
            </w:pPr>
            <w:r>
              <w:rPr>
                <w:rFonts w:ascii="Times New Roman" w:hAnsi="Times New Roman" w:cs="Times New Roman"/>
                <w:b/>
                <w:sz w:val="20"/>
                <w:szCs w:val="20"/>
              </w:rPr>
              <w:t>9. Forge Green Roof</w:t>
            </w:r>
          </w:p>
          <w:p w14:paraId="6ACA2575" w14:textId="06F1872F" w:rsidR="0002529B" w:rsidRDefault="0002529B" w:rsidP="00E11B9A">
            <w:pPr>
              <w:rPr>
                <w:rFonts w:ascii="Times New Roman" w:hAnsi="Times New Roman" w:cs="Times New Roman"/>
                <w:bCs/>
                <w:sz w:val="20"/>
                <w:szCs w:val="20"/>
              </w:rPr>
            </w:pPr>
            <w:r>
              <w:rPr>
                <w:rFonts w:ascii="Times New Roman" w:hAnsi="Times New Roman" w:cs="Times New Roman"/>
                <w:bCs/>
                <w:sz w:val="20"/>
                <w:szCs w:val="20"/>
              </w:rPr>
              <w:t xml:space="preserve">Contractor accepted work / Proposed start date. </w:t>
            </w:r>
            <w:r w:rsidRPr="0002529B">
              <w:rPr>
                <w:rFonts w:ascii="Times New Roman" w:hAnsi="Times New Roman" w:cs="Times New Roman"/>
                <w:bCs/>
                <w:sz w:val="20"/>
                <w:szCs w:val="20"/>
              </w:rPr>
              <w:t xml:space="preserve"> </w:t>
            </w:r>
          </w:p>
          <w:p w14:paraId="6CA1A592" w14:textId="77777777" w:rsidR="00FB248E" w:rsidRDefault="00FB248E" w:rsidP="00E11B9A">
            <w:pPr>
              <w:rPr>
                <w:rFonts w:ascii="Times New Roman" w:hAnsi="Times New Roman" w:cs="Times New Roman"/>
                <w:bCs/>
                <w:sz w:val="20"/>
                <w:szCs w:val="20"/>
              </w:rPr>
            </w:pPr>
          </w:p>
          <w:p w14:paraId="5F39F969" w14:textId="304A065B" w:rsidR="00FB248E" w:rsidRDefault="00FB248E" w:rsidP="00E11B9A">
            <w:pPr>
              <w:rPr>
                <w:rFonts w:ascii="Times New Roman" w:hAnsi="Times New Roman" w:cs="Times New Roman"/>
                <w:b/>
                <w:sz w:val="20"/>
                <w:szCs w:val="20"/>
              </w:rPr>
            </w:pPr>
            <w:r w:rsidRPr="00FB248E">
              <w:rPr>
                <w:rFonts w:ascii="Times New Roman" w:hAnsi="Times New Roman" w:cs="Times New Roman"/>
                <w:b/>
                <w:sz w:val="20"/>
                <w:szCs w:val="20"/>
              </w:rPr>
              <w:t>10. Request for authorisation to use a copyrighted image on the internet</w:t>
            </w:r>
          </w:p>
          <w:p w14:paraId="08DFB029" w14:textId="77777777" w:rsidR="00820EEF" w:rsidRDefault="00820EEF" w:rsidP="00E11B9A">
            <w:pPr>
              <w:rPr>
                <w:rFonts w:ascii="Times New Roman" w:hAnsi="Times New Roman" w:cs="Times New Roman"/>
                <w:b/>
                <w:sz w:val="20"/>
                <w:szCs w:val="20"/>
              </w:rPr>
            </w:pPr>
          </w:p>
          <w:p w14:paraId="440BFB08" w14:textId="24916A6C" w:rsidR="00820EEF" w:rsidRDefault="00820EEF" w:rsidP="00E11B9A">
            <w:pPr>
              <w:rPr>
                <w:rFonts w:ascii="Times New Roman" w:hAnsi="Times New Roman" w:cs="Times New Roman"/>
                <w:b/>
                <w:sz w:val="20"/>
                <w:szCs w:val="20"/>
              </w:rPr>
            </w:pPr>
            <w:r>
              <w:rPr>
                <w:rFonts w:ascii="Times New Roman" w:hAnsi="Times New Roman" w:cs="Times New Roman"/>
                <w:b/>
                <w:sz w:val="20"/>
                <w:szCs w:val="20"/>
              </w:rPr>
              <w:t>11. St Cuthberts Garden Village</w:t>
            </w:r>
          </w:p>
          <w:p w14:paraId="6638C4EF" w14:textId="313BA9BA" w:rsidR="00820EEF" w:rsidRPr="00820EEF" w:rsidRDefault="00820EEF" w:rsidP="00E11B9A">
            <w:pPr>
              <w:rPr>
                <w:rFonts w:ascii="Times New Roman" w:hAnsi="Times New Roman" w:cs="Times New Roman"/>
                <w:bCs/>
                <w:sz w:val="20"/>
                <w:szCs w:val="20"/>
              </w:rPr>
            </w:pPr>
            <w:r>
              <w:rPr>
                <w:rFonts w:ascii="Times New Roman" w:hAnsi="Times New Roman" w:cs="Times New Roman"/>
                <w:bCs/>
                <w:sz w:val="20"/>
                <w:szCs w:val="20"/>
              </w:rPr>
              <w:t xml:space="preserve">To discuss Dalston Parish Councils involvement / stance on the project. </w:t>
            </w:r>
          </w:p>
          <w:p w14:paraId="294A4232" w14:textId="77777777" w:rsidR="0002529B" w:rsidRPr="00E11B9A" w:rsidRDefault="0002529B" w:rsidP="00E11B9A">
            <w:pPr>
              <w:rPr>
                <w:rFonts w:ascii="Times New Roman" w:hAnsi="Times New Roman" w:cs="Times New Roman"/>
                <w:b/>
                <w:sz w:val="20"/>
                <w:szCs w:val="20"/>
              </w:rPr>
            </w:pPr>
          </w:p>
          <w:p w14:paraId="4B7DE1DD" w14:textId="1E0ADDC6" w:rsidR="006C5680" w:rsidRDefault="000A1DDD" w:rsidP="00427462">
            <w:pPr>
              <w:rPr>
                <w:rFonts w:ascii="Times New Roman" w:hAnsi="Times New Roman" w:cs="Times New Roman"/>
                <w:b/>
                <w:sz w:val="20"/>
                <w:szCs w:val="20"/>
              </w:rPr>
            </w:pPr>
            <w:r>
              <w:rPr>
                <w:rFonts w:ascii="Times New Roman" w:hAnsi="Times New Roman" w:cs="Times New Roman"/>
                <w:b/>
                <w:sz w:val="20"/>
                <w:szCs w:val="20"/>
              </w:rPr>
              <w:t>1</w:t>
            </w:r>
            <w:r w:rsidR="00820EEF">
              <w:rPr>
                <w:rFonts w:ascii="Times New Roman" w:hAnsi="Times New Roman" w:cs="Times New Roman"/>
                <w:b/>
                <w:sz w:val="20"/>
                <w:szCs w:val="20"/>
              </w:rPr>
              <w:t>2</w:t>
            </w:r>
            <w:r w:rsidR="00427462" w:rsidRPr="00EB486E">
              <w:rPr>
                <w:rFonts w:ascii="Times New Roman" w:hAnsi="Times New Roman" w:cs="Times New Roman"/>
                <w:b/>
                <w:sz w:val="20"/>
                <w:szCs w:val="20"/>
              </w:rPr>
              <w:t>. Financial</w:t>
            </w:r>
          </w:p>
          <w:p w14:paraId="2C60ABDC" w14:textId="77777777" w:rsidR="003D3DAC" w:rsidRDefault="003D3DAC" w:rsidP="000660CF">
            <w:pPr>
              <w:pStyle w:val="ListParagraph"/>
              <w:numPr>
                <w:ilvl w:val="0"/>
                <w:numId w:val="8"/>
              </w:numPr>
              <w:spacing w:line="256" w:lineRule="auto"/>
              <w:rPr>
                <w:rFonts w:ascii="Times New Roman" w:hAnsi="Times New Roman" w:cs="Times New Roman"/>
                <w:bCs/>
                <w:sz w:val="20"/>
                <w:szCs w:val="20"/>
              </w:rPr>
            </w:pPr>
            <w:r>
              <w:rPr>
                <w:rFonts w:ascii="Times New Roman" w:hAnsi="Times New Roman" w:cs="Times New Roman"/>
                <w:bCs/>
                <w:sz w:val="20"/>
                <w:szCs w:val="20"/>
              </w:rPr>
              <w:t>To Authorise payments.</w:t>
            </w:r>
          </w:p>
          <w:p w14:paraId="22EEFA9C" w14:textId="5699C962" w:rsidR="000660CF" w:rsidRDefault="000660CF" w:rsidP="000660CF">
            <w:pPr>
              <w:pStyle w:val="ListParagraph"/>
              <w:numPr>
                <w:ilvl w:val="0"/>
                <w:numId w:val="8"/>
              </w:numPr>
              <w:spacing w:line="254" w:lineRule="auto"/>
              <w:rPr>
                <w:rFonts w:ascii="Times New Roman" w:hAnsi="Times New Roman" w:cs="Times New Roman"/>
                <w:bCs/>
                <w:sz w:val="20"/>
                <w:szCs w:val="20"/>
              </w:rPr>
            </w:pPr>
            <w:r>
              <w:rPr>
                <w:rFonts w:ascii="Times New Roman" w:hAnsi="Times New Roman" w:cs="Times New Roman"/>
                <w:bCs/>
                <w:sz w:val="20"/>
                <w:szCs w:val="20"/>
              </w:rPr>
              <w:t>To approve suppliers who will be paid by direct debit for the year 2026/27.</w:t>
            </w:r>
          </w:p>
          <w:p w14:paraId="09CCB384" w14:textId="77777777" w:rsidR="00202A06" w:rsidRPr="00202A06" w:rsidRDefault="00202A06" w:rsidP="00202A06">
            <w:pPr>
              <w:spacing w:line="256" w:lineRule="auto"/>
              <w:rPr>
                <w:rFonts w:ascii="Times New Roman" w:hAnsi="Times New Roman" w:cs="Times New Roman"/>
                <w:bCs/>
                <w:sz w:val="20"/>
                <w:szCs w:val="20"/>
              </w:rPr>
            </w:pPr>
          </w:p>
          <w:p w14:paraId="6443BE15" w14:textId="461703BE" w:rsidR="00074B3A" w:rsidRDefault="000A1DDD" w:rsidP="00074B3A">
            <w:pPr>
              <w:rPr>
                <w:rFonts w:ascii="Times New Roman" w:hAnsi="Times New Roman" w:cs="Times New Roman"/>
                <w:b/>
                <w:sz w:val="20"/>
                <w:szCs w:val="20"/>
              </w:rPr>
            </w:pPr>
            <w:r>
              <w:rPr>
                <w:rFonts w:ascii="Times New Roman" w:hAnsi="Times New Roman" w:cs="Times New Roman"/>
                <w:b/>
                <w:sz w:val="20"/>
                <w:szCs w:val="20"/>
              </w:rPr>
              <w:t>1</w:t>
            </w:r>
            <w:r w:rsidR="00820EEF">
              <w:rPr>
                <w:rFonts w:ascii="Times New Roman" w:hAnsi="Times New Roman" w:cs="Times New Roman"/>
                <w:b/>
                <w:sz w:val="20"/>
                <w:szCs w:val="20"/>
              </w:rPr>
              <w:t>3</w:t>
            </w:r>
            <w:r w:rsidR="00074B3A">
              <w:rPr>
                <w:rFonts w:ascii="Times New Roman" w:hAnsi="Times New Roman" w:cs="Times New Roman"/>
                <w:b/>
                <w:sz w:val="20"/>
                <w:szCs w:val="20"/>
              </w:rPr>
              <w:t>. Cemetery Matters</w:t>
            </w:r>
          </w:p>
          <w:p w14:paraId="3E10477D" w14:textId="77777777" w:rsidR="00A232BF" w:rsidRDefault="00A232BF" w:rsidP="00A65B4D">
            <w:pPr>
              <w:spacing w:line="254" w:lineRule="auto"/>
              <w:rPr>
                <w:rFonts w:ascii="Times New Roman" w:hAnsi="Times New Roman" w:cs="Times New Roman"/>
                <w:b/>
                <w:sz w:val="20"/>
                <w:szCs w:val="20"/>
              </w:rPr>
            </w:pPr>
          </w:p>
          <w:p w14:paraId="343E1E59" w14:textId="5BCDAA2A" w:rsidR="00D52B98" w:rsidRDefault="000A1DDD" w:rsidP="00A65B4D">
            <w:pPr>
              <w:spacing w:line="254" w:lineRule="auto"/>
              <w:rPr>
                <w:rFonts w:ascii="Times New Roman" w:hAnsi="Times New Roman" w:cs="Times New Roman"/>
                <w:b/>
                <w:sz w:val="20"/>
                <w:szCs w:val="20"/>
              </w:rPr>
            </w:pPr>
            <w:r>
              <w:rPr>
                <w:rFonts w:ascii="Times New Roman" w:hAnsi="Times New Roman" w:cs="Times New Roman"/>
                <w:b/>
                <w:sz w:val="20"/>
                <w:szCs w:val="20"/>
              </w:rPr>
              <w:t>1</w:t>
            </w:r>
            <w:r w:rsidR="00820EEF">
              <w:rPr>
                <w:rFonts w:ascii="Times New Roman" w:hAnsi="Times New Roman" w:cs="Times New Roman"/>
                <w:b/>
                <w:sz w:val="20"/>
                <w:szCs w:val="20"/>
              </w:rPr>
              <w:t>4</w:t>
            </w:r>
            <w:r w:rsidR="00A65B4D">
              <w:rPr>
                <w:rFonts w:ascii="Times New Roman" w:hAnsi="Times New Roman" w:cs="Times New Roman"/>
                <w:b/>
                <w:sz w:val="20"/>
                <w:szCs w:val="20"/>
              </w:rPr>
              <w:t>. Councillor Matters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9116DA" w:rsidRPr="005E50B3" w14:paraId="62C874EA" w14:textId="77777777" w:rsidTr="00546EFB">
              <w:tc>
                <w:tcPr>
                  <w:tcW w:w="9016" w:type="dxa"/>
                </w:tcPr>
                <w:p w14:paraId="5A945FA9" w14:textId="77777777" w:rsidR="009116DA" w:rsidRDefault="009116DA" w:rsidP="009116DA">
                  <w:pPr>
                    <w:rPr>
                      <w:rFonts w:ascii="Times New Roman" w:hAnsi="Times New Roman" w:cs="Times New Roman"/>
                      <w:b/>
                      <w:sz w:val="20"/>
                      <w:szCs w:val="20"/>
                    </w:rPr>
                  </w:pPr>
                </w:p>
                <w:p w14:paraId="68490823" w14:textId="36BF0E4D" w:rsidR="009116DA" w:rsidRDefault="009116DA" w:rsidP="009116DA">
                  <w:pPr>
                    <w:rPr>
                      <w:rFonts w:ascii="Times New Roman" w:hAnsi="Times New Roman" w:cs="Times New Roman"/>
                      <w:b/>
                      <w:sz w:val="20"/>
                      <w:szCs w:val="20"/>
                    </w:rPr>
                  </w:pPr>
                  <w:r>
                    <w:rPr>
                      <w:rFonts w:ascii="Times New Roman" w:hAnsi="Times New Roman" w:cs="Times New Roman"/>
                      <w:b/>
                      <w:sz w:val="20"/>
                      <w:szCs w:val="20"/>
                    </w:rPr>
                    <w:t>D</w:t>
                  </w:r>
                  <w:r w:rsidRPr="003E2E04">
                    <w:rPr>
                      <w:rFonts w:ascii="Times New Roman" w:hAnsi="Times New Roman" w:cs="Times New Roman"/>
                      <w:b/>
                      <w:sz w:val="20"/>
                      <w:szCs w:val="20"/>
                    </w:rPr>
                    <w:t>ate of Forthcoming Meetings</w:t>
                  </w:r>
                </w:p>
                <w:p w14:paraId="54CA14B5" w14:textId="2189F08A" w:rsidR="009116DA" w:rsidRPr="001F0536" w:rsidRDefault="009116DA" w:rsidP="009116DA">
                  <w:pPr>
                    <w:rPr>
                      <w:rFonts w:ascii="Times New Roman" w:hAnsi="Times New Roman" w:cs="Times New Roman"/>
                      <w:bCs/>
                      <w:sz w:val="20"/>
                      <w:szCs w:val="20"/>
                    </w:rPr>
                  </w:pPr>
                  <w:r w:rsidRPr="001F0536">
                    <w:rPr>
                      <w:rFonts w:ascii="Times New Roman" w:hAnsi="Times New Roman" w:cs="Times New Roman"/>
                      <w:bCs/>
                      <w:sz w:val="20"/>
                      <w:szCs w:val="20"/>
                    </w:rPr>
                    <w:t>Next meeting of the Parish Council</w:t>
                  </w:r>
                  <w:r>
                    <w:rPr>
                      <w:rFonts w:ascii="Times New Roman" w:hAnsi="Times New Roman" w:cs="Times New Roman"/>
                      <w:bCs/>
                      <w:sz w:val="20"/>
                      <w:szCs w:val="20"/>
                    </w:rPr>
                    <w:t xml:space="preserve"> to be held on the</w:t>
                  </w:r>
                  <w:r w:rsidRPr="001F0536">
                    <w:rPr>
                      <w:rFonts w:ascii="Times New Roman" w:hAnsi="Times New Roman" w:cs="Times New Roman"/>
                      <w:bCs/>
                      <w:sz w:val="20"/>
                      <w:szCs w:val="20"/>
                    </w:rPr>
                    <w:t xml:space="preserve"> </w:t>
                  </w:r>
                  <w:proofErr w:type="gramStart"/>
                  <w:r w:rsidR="00777248">
                    <w:rPr>
                      <w:rFonts w:ascii="Times New Roman" w:hAnsi="Times New Roman" w:cs="Times New Roman"/>
                      <w:bCs/>
                      <w:sz w:val="20"/>
                      <w:szCs w:val="20"/>
                    </w:rPr>
                    <w:t>1</w:t>
                  </w:r>
                  <w:r w:rsidR="00D45C61">
                    <w:rPr>
                      <w:rFonts w:ascii="Times New Roman" w:hAnsi="Times New Roman" w:cs="Times New Roman"/>
                      <w:bCs/>
                      <w:sz w:val="20"/>
                      <w:szCs w:val="20"/>
                    </w:rPr>
                    <w:t>2th</w:t>
                  </w:r>
                  <w:proofErr w:type="gramEnd"/>
                  <w:r w:rsidR="00777248">
                    <w:rPr>
                      <w:rFonts w:ascii="Times New Roman" w:hAnsi="Times New Roman" w:cs="Times New Roman"/>
                      <w:bCs/>
                      <w:sz w:val="20"/>
                      <w:szCs w:val="20"/>
                    </w:rPr>
                    <w:t xml:space="preserve"> </w:t>
                  </w:r>
                  <w:r w:rsidR="00D45C61">
                    <w:rPr>
                      <w:rFonts w:ascii="Times New Roman" w:hAnsi="Times New Roman" w:cs="Times New Roman"/>
                      <w:bCs/>
                      <w:sz w:val="20"/>
                      <w:szCs w:val="20"/>
                    </w:rPr>
                    <w:t>May</w:t>
                  </w:r>
                  <w:r>
                    <w:rPr>
                      <w:rFonts w:ascii="Times New Roman" w:hAnsi="Times New Roman" w:cs="Times New Roman"/>
                      <w:bCs/>
                      <w:sz w:val="20"/>
                      <w:szCs w:val="20"/>
                    </w:rPr>
                    <w:t xml:space="preserve"> 202</w:t>
                  </w:r>
                  <w:r w:rsidR="00360AE7">
                    <w:rPr>
                      <w:rFonts w:ascii="Times New Roman" w:hAnsi="Times New Roman" w:cs="Times New Roman"/>
                      <w:bCs/>
                      <w:sz w:val="20"/>
                      <w:szCs w:val="20"/>
                    </w:rPr>
                    <w:t>6</w:t>
                  </w:r>
                  <w:r>
                    <w:rPr>
                      <w:rFonts w:ascii="Times New Roman" w:hAnsi="Times New Roman" w:cs="Times New Roman"/>
                      <w:bCs/>
                      <w:sz w:val="20"/>
                      <w:szCs w:val="20"/>
                    </w:rPr>
                    <w:t xml:space="preserve"> </w:t>
                  </w:r>
                  <w:r w:rsidR="00A419D2">
                    <w:rPr>
                      <w:rFonts w:ascii="Times New Roman" w:hAnsi="Times New Roman" w:cs="Times New Roman"/>
                      <w:bCs/>
                      <w:sz w:val="20"/>
                      <w:szCs w:val="20"/>
                    </w:rPr>
                    <w:t>6.30</w:t>
                  </w:r>
                  <w:r>
                    <w:rPr>
                      <w:rFonts w:ascii="Times New Roman" w:hAnsi="Times New Roman" w:cs="Times New Roman"/>
                      <w:bCs/>
                      <w:sz w:val="20"/>
                      <w:szCs w:val="20"/>
                    </w:rPr>
                    <w:t>pm</w:t>
                  </w:r>
                  <w:r w:rsidR="00A419D2">
                    <w:rPr>
                      <w:rFonts w:ascii="Times New Roman" w:hAnsi="Times New Roman" w:cs="Times New Roman"/>
                      <w:bCs/>
                      <w:sz w:val="20"/>
                      <w:szCs w:val="20"/>
                    </w:rPr>
                    <w:t xml:space="preserve"> in the Victory Hall</w:t>
                  </w:r>
                  <w:r>
                    <w:rPr>
                      <w:rFonts w:ascii="Times New Roman" w:hAnsi="Times New Roman" w:cs="Times New Roman"/>
                      <w:bCs/>
                      <w:sz w:val="20"/>
                      <w:szCs w:val="20"/>
                    </w:rPr>
                    <w:t xml:space="preserve">.  </w:t>
                  </w:r>
                </w:p>
                <w:p w14:paraId="67895678" w14:textId="1887F116" w:rsidR="009116DA" w:rsidRPr="003E0965" w:rsidRDefault="009116DA" w:rsidP="009116DA">
                  <w:pPr>
                    <w:rPr>
                      <w:rFonts w:ascii="Times New Roman" w:hAnsi="Times New Roman" w:cs="Times New Roman"/>
                      <w:sz w:val="20"/>
                      <w:szCs w:val="20"/>
                    </w:rPr>
                  </w:pPr>
                  <w:r w:rsidRPr="003E0965">
                    <w:rPr>
                      <w:rFonts w:ascii="Times New Roman" w:hAnsi="Times New Roman" w:cs="Times New Roman"/>
                      <w:sz w:val="20"/>
                      <w:szCs w:val="20"/>
                    </w:rPr>
                    <w:t>Policy &amp; Resou</w:t>
                  </w:r>
                  <w:r>
                    <w:rPr>
                      <w:rFonts w:ascii="Times New Roman" w:hAnsi="Times New Roman" w:cs="Times New Roman"/>
                      <w:sz w:val="20"/>
                      <w:szCs w:val="20"/>
                    </w:rPr>
                    <w:t>rce Meeting Dates for 202</w:t>
                  </w:r>
                  <w:r w:rsidR="00360AE7">
                    <w:rPr>
                      <w:rFonts w:ascii="Times New Roman" w:hAnsi="Times New Roman" w:cs="Times New Roman"/>
                      <w:sz w:val="20"/>
                      <w:szCs w:val="20"/>
                    </w:rPr>
                    <w:t>6</w:t>
                  </w:r>
                  <w:r>
                    <w:rPr>
                      <w:rFonts w:ascii="Times New Roman" w:hAnsi="Times New Roman" w:cs="Times New Roman"/>
                      <w:sz w:val="20"/>
                      <w:szCs w:val="20"/>
                    </w:rPr>
                    <w:t xml:space="preserve"> – </w:t>
                  </w:r>
                  <w:r w:rsidR="00171C4F">
                    <w:rPr>
                      <w:rFonts w:ascii="Times New Roman" w:hAnsi="Times New Roman" w:cs="Times New Roman"/>
                      <w:sz w:val="20"/>
                      <w:szCs w:val="20"/>
                    </w:rPr>
                    <w:t>21</w:t>
                  </w:r>
                  <w:r w:rsidR="00171C4F" w:rsidRPr="00171C4F">
                    <w:rPr>
                      <w:rFonts w:ascii="Times New Roman" w:hAnsi="Times New Roman" w:cs="Times New Roman"/>
                      <w:sz w:val="20"/>
                      <w:szCs w:val="20"/>
                      <w:vertAlign w:val="superscript"/>
                    </w:rPr>
                    <w:t>st</w:t>
                  </w:r>
                  <w:r w:rsidR="00171C4F">
                    <w:rPr>
                      <w:rFonts w:ascii="Times New Roman" w:hAnsi="Times New Roman" w:cs="Times New Roman"/>
                      <w:sz w:val="20"/>
                      <w:szCs w:val="20"/>
                    </w:rPr>
                    <w:t xml:space="preserve"> April Forge Green.</w:t>
                  </w:r>
                </w:p>
                <w:p w14:paraId="1AC716F5" w14:textId="624D3F10" w:rsidR="009116DA" w:rsidRPr="00F151F8" w:rsidRDefault="009116DA" w:rsidP="009116DA">
                  <w:pPr>
                    <w:rPr>
                      <w:rFonts w:ascii="Times New Roman" w:hAnsi="Times New Roman" w:cs="Times New Roman"/>
                      <w:sz w:val="20"/>
                      <w:szCs w:val="20"/>
                    </w:rPr>
                  </w:pPr>
                  <w:r w:rsidRPr="003E0965">
                    <w:rPr>
                      <w:rFonts w:ascii="Times New Roman" w:hAnsi="Times New Roman" w:cs="Times New Roman"/>
                      <w:sz w:val="20"/>
                      <w:szCs w:val="20"/>
                    </w:rPr>
                    <w:t>Property &amp; Mainten</w:t>
                  </w:r>
                  <w:r>
                    <w:rPr>
                      <w:rFonts w:ascii="Times New Roman" w:hAnsi="Times New Roman" w:cs="Times New Roman"/>
                      <w:sz w:val="20"/>
                      <w:szCs w:val="20"/>
                    </w:rPr>
                    <w:t>ance Meeting dates for 202</w:t>
                  </w:r>
                  <w:r w:rsidR="00360AE7">
                    <w:rPr>
                      <w:rFonts w:ascii="Times New Roman" w:hAnsi="Times New Roman" w:cs="Times New Roman"/>
                      <w:sz w:val="20"/>
                      <w:szCs w:val="20"/>
                    </w:rPr>
                    <w:t>6</w:t>
                  </w:r>
                  <w:r>
                    <w:rPr>
                      <w:rFonts w:ascii="Times New Roman" w:hAnsi="Times New Roman" w:cs="Times New Roman"/>
                      <w:sz w:val="20"/>
                      <w:szCs w:val="20"/>
                    </w:rPr>
                    <w:t xml:space="preserve"> - TBC</w:t>
                  </w:r>
                </w:p>
              </w:tc>
            </w:tr>
          </w:tbl>
          <w:p w14:paraId="3F3A32E3" w14:textId="77777777" w:rsidR="009116DA" w:rsidRDefault="009116DA" w:rsidP="009116DA">
            <w:pPr>
              <w:rPr>
                <w:rFonts w:ascii="Times New Roman" w:hAnsi="Times New Roman" w:cs="Times New Roman"/>
                <w:sz w:val="20"/>
                <w:szCs w:val="20"/>
              </w:rPr>
            </w:pPr>
          </w:p>
          <w:p w14:paraId="7BF60A68" w14:textId="77777777" w:rsidR="00275DBA" w:rsidRDefault="00275DBA" w:rsidP="003E27CD">
            <w:pPr>
              <w:rPr>
                <w:rFonts w:ascii="Times New Roman" w:hAnsi="Times New Roman" w:cs="Times New Roman"/>
                <w:b/>
                <w:sz w:val="20"/>
                <w:szCs w:val="20"/>
              </w:rPr>
            </w:pPr>
          </w:p>
          <w:p w14:paraId="4720486D" w14:textId="2E806920" w:rsidR="009116DA" w:rsidRPr="006271C7" w:rsidRDefault="009116DA" w:rsidP="00567A0B">
            <w:pPr>
              <w:rPr>
                <w:rFonts w:ascii="Times New Roman" w:hAnsi="Times New Roman" w:cs="Times New Roman"/>
                <w:b/>
                <w:sz w:val="20"/>
                <w:szCs w:val="20"/>
              </w:rPr>
            </w:pPr>
          </w:p>
        </w:tc>
      </w:tr>
      <w:tr w:rsidR="00115A3C" w:rsidRPr="00BD321B" w14:paraId="5E60BEBB" w14:textId="77777777" w:rsidTr="00CD4611">
        <w:tblPrEx>
          <w:tblBorders>
            <w:bottom w:val="none" w:sz="0" w:space="0" w:color="auto"/>
          </w:tblBorders>
        </w:tblPrEx>
        <w:tc>
          <w:tcPr>
            <w:tcW w:w="9016" w:type="dxa"/>
          </w:tcPr>
          <w:p w14:paraId="595649F9" w14:textId="77777777" w:rsidR="00115A3C" w:rsidRDefault="00115A3C" w:rsidP="00567A0B">
            <w:pPr>
              <w:pStyle w:val="ListParagraph"/>
              <w:rPr>
                <w:rFonts w:ascii="Times New Roman" w:hAnsi="Times New Roman" w:cs="Times New Roman"/>
                <w:color w:val="000000" w:themeColor="text1"/>
                <w:sz w:val="20"/>
                <w:szCs w:val="20"/>
              </w:rPr>
            </w:pPr>
          </w:p>
        </w:tc>
      </w:tr>
      <w:tr w:rsidR="005408BA" w:rsidRPr="00BD321B" w14:paraId="5B8166B1" w14:textId="77777777" w:rsidTr="00CD4611">
        <w:tblPrEx>
          <w:tblBorders>
            <w:bottom w:val="none" w:sz="0" w:space="0" w:color="auto"/>
          </w:tblBorders>
        </w:tblPrEx>
        <w:tc>
          <w:tcPr>
            <w:tcW w:w="9016" w:type="dxa"/>
          </w:tcPr>
          <w:p w14:paraId="05EC7642" w14:textId="351099E6" w:rsidR="005408BA" w:rsidRDefault="005408BA" w:rsidP="005B062D">
            <w:pPr>
              <w:rPr>
                <w:rFonts w:ascii="Times New Roman" w:hAnsi="Times New Roman" w:cs="Times New Roman"/>
                <w:color w:val="000000" w:themeColor="text1"/>
                <w:sz w:val="20"/>
                <w:szCs w:val="20"/>
              </w:rPr>
            </w:pPr>
          </w:p>
        </w:tc>
      </w:tr>
      <w:tr w:rsidR="0085019E" w:rsidRPr="00BD321B" w14:paraId="5951B9E1" w14:textId="77777777" w:rsidTr="00CD4611">
        <w:tblPrEx>
          <w:tblBorders>
            <w:bottom w:val="none" w:sz="0" w:space="0" w:color="auto"/>
          </w:tblBorders>
        </w:tblPrEx>
        <w:tc>
          <w:tcPr>
            <w:tcW w:w="9016" w:type="dxa"/>
          </w:tcPr>
          <w:p w14:paraId="3109A027" w14:textId="01D166E4" w:rsidR="0035045C" w:rsidRPr="0054154D" w:rsidRDefault="0035045C" w:rsidP="009B0B04">
            <w:pPr>
              <w:rPr>
                <w:rFonts w:ascii="Times New Roman" w:hAnsi="Times New Roman" w:cs="Times New Roman"/>
                <w:sz w:val="20"/>
                <w:szCs w:val="20"/>
                <w:u w:val="single"/>
              </w:rPr>
            </w:pPr>
          </w:p>
        </w:tc>
      </w:tr>
      <w:tr w:rsidR="005E50B3" w:rsidRPr="005E50B3" w14:paraId="640AB9A6" w14:textId="77777777" w:rsidTr="005E50B3">
        <w:tblPrEx>
          <w:tblBorders>
            <w:bottom w:val="none" w:sz="0" w:space="0" w:color="auto"/>
          </w:tblBorders>
        </w:tblPrEx>
        <w:tc>
          <w:tcPr>
            <w:tcW w:w="9016" w:type="dxa"/>
          </w:tcPr>
          <w:p w14:paraId="2F54D20B" w14:textId="77777777" w:rsidR="005E50B3" w:rsidRPr="003E2E04" w:rsidRDefault="005E50B3">
            <w:pPr>
              <w:rPr>
                <w:rFonts w:ascii="Times New Roman" w:hAnsi="Times New Roman" w:cs="Times New Roman"/>
                <w:b/>
                <w:sz w:val="20"/>
                <w:szCs w:val="20"/>
              </w:rPr>
            </w:pPr>
          </w:p>
        </w:tc>
      </w:tr>
    </w:tbl>
    <w:p w14:paraId="3EE1DE92" w14:textId="52C35DE7" w:rsidR="004D4722" w:rsidRDefault="004D4722" w:rsidP="00FB7045">
      <w:pPr>
        <w:rPr>
          <w:rFonts w:ascii="Times New Roman" w:hAnsi="Times New Roman" w:cs="Times New Roman"/>
          <w:sz w:val="20"/>
          <w:szCs w:val="20"/>
        </w:rPr>
      </w:pPr>
    </w:p>
    <w:sectPr w:rsidR="004D47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20"/>
        </w:tabs>
        <w:ind w:left="1152" w:hanging="432"/>
      </w:pPr>
    </w:lvl>
    <w:lvl w:ilvl="1">
      <w:start w:val="1"/>
      <w:numFmt w:val="none"/>
      <w:pStyle w:val="Heading2"/>
      <w:suff w:val="nothing"/>
      <w:lvlText w:val=""/>
      <w:lvlJc w:val="left"/>
      <w:pPr>
        <w:tabs>
          <w:tab w:val="num" w:pos="720"/>
        </w:tabs>
        <w:ind w:left="1296" w:hanging="576"/>
      </w:pPr>
    </w:lvl>
    <w:lvl w:ilvl="2">
      <w:start w:val="1"/>
      <w:numFmt w:val="none"/>
      <w:suff w:val="nothing"/>
      <w:lvlText w:val=""/>
      <w:lvlJc w:val="left"/>
      <w:pPr>
        <w:tabs>
          <w:tab w:val="num" w:pos="720"/>
        </w:tabs>
        <w:ind w:left="1440" w:hanging="720"/>
      </w:pPr>
    </w:lvl>
    <w:lvl w:ilvl="3">
      <w:start w:val="1"/>
      <w:numFmt w:val="none"/>
      <w:suff w:val="nothing"/>
      <w:lvlText w:val=""/>
      <w:lvlJc w:val="left"/>
      <w:pPr>
        <w:tabs>
          <w:tab w:val="num" w:pos="720"/>
        </w:tabs>
        <w:ind w:left="1584" w:hanging="864"/>
      </w:pPr>
    </w:lvl>
    <w:lvl w:ilvl="4">
      <w:start w:val="1"/>
      <w:numFmt w:val="none"/>
      <w:suff w:val="nothing"/>
      <w:lvlText w:val=""/>
      <w:lvlJc w:val="left"/>
      <w:pPr>
        <w:tabs>
          <w:tab w:val="num" w:pos="720"/>
        </w:tabs>
        <w:ind w:left="1728" w:hanging="1008"/>
      </w:pPr>
    </w:lvl>
    <w:lvl w:ilvl="5">
      <w:start w:val="1"/>
      <w:numFmt w:val="none"/>
      <w:suff w:val="nothing"/>
      <w:lvlText w:val=""/>
      <w:lvlJc w:val="left"/>
      <w:pPr>
        <w:tabs>
          <w:tab w:val="num" w:pos="720"/>
        </w:tabs>
        <w:ind w:left="1872" w:hanging="1152"/>
      </w:pPr>
    </w:lvl>
    <w:lvl w:ilvl="6">
      <w:start w:val="1"/>
      <w:numFmt w:val="none"/>
      <w:suff w:val="nothing"/>
      <w:lvlText w:val=""/>
      <w:lvlJc w:val="left"/>
      <w:pPr>
        <w:tabs>
          <w:tab w:val="num" w:pos="2016"/>
        </w:tabs>
        <w:ind w:left="2016" w:hanging="1296"/>
      </w:pPr>
    </w:lvl>
    <w:lvl w:ilvl="7">
      <w:start w:val="1"/>
      <w:numFmt w:val="none"/>
      <w:suff w:val="nothing"/>
      <w:lvlText w:val=""/>
      <w:lvlJc w:val="left"/>
      <w:pPr>
        <w:tabs>
          <w:tab w:val="num" w:pos="2160"/>
        </w:tabs>
        <w:ind w:left="2160" w:hanging="1440"/>
      </w:pPr>
    </w:lvl>
    <w:lvl w:ilvl="8">
      <w:start w:val="1"/>
      <w:numFmt w:val="none"/>
      <w:suff w:val="nothing"/>
      <w:lvlText w:val=""/>
      <w:lvlJc w:val="left"/>
      <w:pPr>
        <w:tabs>
          <w:tab w:val="num" w:pos="2304"/>
        </w:tabs>
        <w:ind w:left="2304" w:hanging="1584"/>
      </w:pPr>
    </w:lvl>
  </w:abstractNum>
  <w:abstractNum w:abstractNumId="1" w15:restartNumberingAfterBreak="0">
    <w:nsid w:val="010A0CE8"/>
    <w:multiLevelType w:val="hybridMultilevel"/>
    <w:tmpl w:val="B914E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B32A6"/>
    <w:multiLevelType w:val="hybridMultilevel"/>
    <w:tmpl w:val="7C66D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F1794"/>
    <w:multiLevelType w:val="hybridMultilevel"/>
    <w:tmpl w:val="9E04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B2336E"/>
    <w:multiLevelType w:val="hybridMultilevel"/>
    <w:tmpl w:val="7F94E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3A5159"/>
    <w:multiLevelType w:val="hybridMultilevel"/>
    <w:tmpl w:val="886C3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9C0307"/>
    <w:multiLevelType w:val="hybridMultilevel"/>
    <w:tmpl w:val="9376B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F02492"/>
    <w:multiLevelType w:val="hybridMultilevel"/>
    <w:tmpl w:val="9B8242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B4B36FA"/>
    <w:multiLevelType w:val="hybridMultilevel"/>
    <w:tmpl w:val="2C2AB4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EBD7494"/>
    <w:multiLevelType w:val="hybridMultilevel"/>
    <w:tmpl w:val="20B65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4D3C07"/>
    <w:multiLevelType w:val="hybridMultilevel"/>
    <w:tmpl w:val="0F7C8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F23FB4"/>
    <w:multiLevelType w:val="hybridMultilevel"/>
    <w:tmpl w:val="32CC4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7B4007"/>
    <w:multiLevelType w:val="hybridMultilevel"/>
    <w:tmpl w:val="2096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4731BA"/>
    <w:multiLevelType w:val="hybridMultilevel"/>
    <w:tmpl w:val="E57C6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7E3AFC"/>
    <w:multiLevelType w:val="hybridMultilevel"/>
    <w:tmpl w:val="6EFAC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418E4"/>
    <w:multiLevelType w:val="hybridMultilevel"/>
    <w:tmpl w:val="1F3CB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822DC3"/>
    <w:multiLevelType w:val="hybridMultilevel"/>
    <w:tmpl w:val="0832D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493981"/>
    <w:multiLevelType w:val="hybridMultilevel"/>
    <w:tmpl w:val="74D82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5301A7"/>
    <w:multiLevelType w:val="hybridMultilevel"/>
    <w:tmpl w:val="90E889B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4B5D65A9"/>
    <w:multiLevelType w:val="hybridMultilevel"/>
    <w:tmpl w:val="456CC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F330C2"/>
    <w:multiLevelType w:val="hybridMultilevel"/>
    <w:tmpl w:val="9B989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025725"/>
    <w:multiLevelType w:val="hybridMultilevel"/>
    <w:tmpl w:val="3E743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A16F02"/>
    <w:multiLevelType w:val="hybridMultilevel"/>
    <w:tmpl w:val="CB68C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87050A"/>
    <w:multiLevelType w:val="hybridMultilevel"/>
    <w:tmpl w:val="20280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F30566"/>
    <w:multiLevelType w:val="hybridMultilevel"/>
    <w:tmpl w:val="D6BA4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DB09C2"/>
    <w:multiLevelType w:val="hybridMultilevel"/>
    <w:tmpl w:val="F10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045470">
    <w:abstractNumId w:val="0"/>
  </w:num>
  <w:num w:numId="2" w16cid:durableId="1028413375">
    <w:abstractNumId w:val="4"/>
  </w:num>
  <w:num w:numId="3" w16cid:durableId="1266421276">
    <w:abstractNumId w:val="2"/>
  </w:num>
  <w:num w:numId="4" w16cid:durableId="1866091666">
    <w:abstractNumId w:val="19"/>
  </w:num>
  <w:num w:numId="5" w16cid:durableId="211313610">
    <w:abstractNumId w:val="25"/>
  </w:num>
  <w:num w:numId="6" w16cid:durableId="1076902847">
    <w:abstractNumId w:val="15"/>
  </w:num>
  <w:num w:numId="7" w16cid:durableId="1841188667">
    <w:abstractNumId w:val="20"/>
  </w:num>
  <w:num w:numId="8" w16cid:durableId="795683954">
    <w:abstractNumId w:val="14"/>
  </w:num>
  <w:num w:numId="9" w16cid:durableId="1054161046">
    <w:abstractNumId w:val="3"/>
  </w:num>
  <w:num w:numId="10" w16cid:durableId="121844513">
    <w:abstractNumId w:val="18"/>
  </w:num>
  <w:num w:numId="11" w16cid:durableId="550114549">
    <w:abstractNumId w:val="13"/>
  </w:num>
  <w:num w:numId="12" w16cid:durableId="2109155587">
    <w:abstractNumId w:val="15"/>
  </w:num>
  <w:num w:numId="13" w16cid:durableId="841354036">
    <w:abstractNumId w:val="24"/>
  </w:num>
  <w:num w:numId="14" w16cid:durableId="1186864077">
    <w:abstractNumId w:val="16"/>
  </w:num>
  <w:num w:numId="15" w16cid:durableId="920212388">
    <w:abstractNumId w:val="7"/>
  </w:num>
  <w:num w:numId="16" w16cid:durableId="473254077">
    <w:abstractNumId w:val="12"/>
  </w:num>
  <w:num w:numId="17" w16cid:durableId="1096899908">
    <w:abstractNumId w:val="10"/>
  </w:num>
  <w:num w:numId="18" w16cid:durableId="1270235570">
    <w:abstractNumId w:val="5"/>
  </w:num>
  <w:num w:numId="19" w16cid:durableId="1358190166">
    <w:abstractNumId w:val="23"/>
  </w:num>
  <w:num w:numId="20" w16cid:durableId="537088715">
    <w:abstractNumId w:val="1"/>
  </w:num>
  <w:num w:numId="21" w16cid:durableId="1419788589">
    <w:abstractNumId w:val="6"/>
  </w:num>
  <w:num w:numId="22" w16cid:durableId="245725580">
    <w:abstractNumId w:val="22"/>
  </w:num>
  <w:num w:numId="23" w16cid:durableId="1201090851">
    <w:abstractNumId w:val="17"/>
  </w:num>
  <w:num w:numId="24" w16cid:durableId="1016036414">
    <w:abstractNumId w:val="9"/>
  </w:num>
  <w:num w:numId="25" w16cid:durableId="1183978187">
    <w:abstractNumId w:val="11"/>
  </w:num>
  <w:num w:numId="26" w16cid:durableId="321009112">
    <w:abstractNumId w:val="21"/>
  </w:num>
  <w:num w:numId="27" w16cid:durableId="99307017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88E"/>
    <w:rsid w:val="000008DB"/>
    <w:rsid w:val="00000DC3"/>
    <w:rsid w:val="000033C5"/>
    <w:rsid w:val="00003B48"/>
    <w:rsid w:val="00003BF3"/>
    <w:rsid w:val="00004243"/>
    <w:rsid w:val="0000499E"/>
    <w:rsid w:val="00004E54"/>
    <w:rsid w:val="000050F8"/>
    <w:rsid w:val="0000512F"/>
    <w:rsid w:val="000061C5"/>
    <w:rsid w:val="00006D48"/>
    <w:rsid w:val="000106BC"/>
    <w:rsid w:val="00013D70"/>
    <w:rsid w:val="000149CE"/>
    <w:rsid w:val="00015B0D"/>
    <w:rsid w:val="000166FE"/>
    <w:rsid w:val="00016908"/>
    <w:rsid w:val="00020884"/>
    <w:rsid w:val="00021047"/>
    <w:rsid w:val="00021F32"/>
    <w:rsid w:val="000234C0"/>
    <w:rsid w:val="0002529B"/>
    <w:rsid w:val="00025433"/>
    <w:rsid w:val="0002586A"/>
    <w:rsid w:val="00025CF2"/>
    <w:rsid w:val="00026249"/>
    <w:rsid w:val="0002625D"/>
    <w:rsid w:val="0002788E"/>
    <w:rsid w:val="000300C1"/>
    <w:rsid w:val="0003076C"/>
    <w:rsid w:val="00030ACF"/>
    <w:rsid w:val="00030E1D"/>
    <w:rsid w:val="00031400"/>
    <w:rsid w:val="00035171"/>
    <w:rsid w:val="0003662B"/>
    <w:rsid w:val="00040F6C"/>
    <w:rsid w:val="00041212"/>
    <w:rsid w:val="00042012"/>
    <w:rsid w:val="000420FF"/>
    <w:rsid w:val="00042447"/>
    <w:rsid w:val="00045C63"/>
    <w:rsid w:val="00045E80"/>
    <w:rsid w:val="0004720E"/>
    <w:rsid w:val="00047C26"/>
    <w:rsid w:val="000519FD"/>
    <w:rsid w:val="00056831"/>
    <w:rsid w:val="000577C2"/>
    <w:rsid w:val="00061271"/>
    <w:rsid w:val="000615E6"/>
    <w:rsid w:val="00061F96"/>
    <w:rsid w:val="00062810"/>
    <w:rsid w:val="000634B8"/>
    <w:rsid w:val="000636A6"/>
    <w:rsid w:val="00063C90"/>
    <w:rsid w:val="00063CF7"/>
    <w:rsid w:val="000648E4"/>
    <w:rsid w:val="000660CF"/>
    <w:rsid w:val="00066C5C"/>
    <w:rsid w:val="00066D4C"/>
    <w:rsid w:val="0006752D"/>
    <w:rsid w:val="00071D68"/>
    <w:rsid w:val="00072CD3"/>
    <w:rsid w:val="00074B3A"/>
    <w:rsid w:val="000760F0"/>
    <w:rsid w:val="00081000"/>
    <w:rsid w:val="00081272"/>
    <w:rsid w:val="00082C12"/>
    <w:rsid w:val="000842DD"/>
    <w:rsid w:val="0008523B"/>
    <w:rsid w:val="00086BE3"/>
    <w:rsid w:val="00090983"/>
    <w:rsid w:val="00090CF1"/>
    <w:rsid w:val="00091309"/>
    <w:rsid w:val="00091538"/>
    <w:rsid w:val="00091A7B"/>
    <w:rsid w:val="00091CD0"/>
    <w:rsid w:val="000921CA"/>
    <w:rsid w:val="000924BA"/>
    <w:rsid w:val="00092C48"/>
    <w:rsid w:val="00093E9A"/>
    <w:rsid w:val="000945A1"/>
    <w:rsid w:val="00097897"/>
    <w:rsid w:val="00097E81"/>
    <w:rsid w:val="000A1672"/>
    <w:rsid w:val="000A19C5"/>
    <w:rsid w:val="000A1DDD"/>
    <w:rsid w:val="000A353E"/>
    <w:rsid w:val="000A5CF9"/>
    <w:rsid w:val="000A7065"/>
    <w:rsid w:val="000B303C"/>
    <w:rsid w:val="000B40F8"/>
    <w:rsid w:val="000B7FFB"/>
    <w:rsid w:val="000C2CCB"/>
    <w:rsid w:val="000C4F37"/>
    <w:rsid w:val="000C737A"/>
    <w:rsid w:val="000C75C0"/>
    <w:rsid w:val="000D12D1"/>
    <w:rsid w:val="000D24EA"/>
    <w:rsid w:val="000D2B0C"/>
    <w:rsid w:val="000D3D55"/>
    <w:rsid w:val="000D4026"/>
    <w:rsid w:val="000D406F"/>
    <w:rsid w:val="000D43C2"/>
    <w:rsid w:val="000D7252"/>
    <w:rsid w:val="000E033E"/>
    <w:rsid w:val="000E0B3F"/>
    <w:rsid w:val="000E0EBF"/>
    <w:rsid w:val="000E11F4"/>
    <w:rsid w:val="000E1858"/>
    <w:rsid w:val="000E3E36"/>
    <w:rsid w:val="000E4E05"/>
    <w:rsid w:val="000E5FAA"/>
    <w:rsid w:val="000E6035"/>
    <w:rsid w:val="000E630C"/>
    <w:rsid w:val="000E6663"/>
    <w:rsid w:val="000E763A"/>
    <w:rsid w:val="000E7AEF"/>
    <w:rsid w:val="000F0200"/>
    <w:rsid w:val="000F1DB4"/>
    <w:rsid w:val="000F27A0"/>
    <w:rsid w:val="000F5F0C"/>
    <w:rsid w:val="000F74B2"/>
    <w:rsid w:val="0010069A"/>
    <w:rsid w:val="001019F9"/>
    <w:rsid w:val="00102C5A"/>
    <w:rsid w:val="00103C1E"/>
    <w:rsid w:val="0010445E"/>
    <w:rsid w:val="00104869"/>
    <w:rsid w:val="001072A5"/>
    <w:rsid w:val="00107C83"/>
    <w:rsid w:val="00110375"/>
    <w:rsid w:val="0011152B"/>
    <w:rsid w:val="001143F0"/>
    <w:rsid w:val="0011590E"/>
    <w:rsid w:val="00115A3C"/>
    <w:rsid w:val="00115D3C"/>
    <w:rsid w:val="00116DA7"/>
    <w:rsid w:val="001176FE"/>
    <w:rsid w:val="00117C76"/>
    <w:rsid w:val="0012012B"/>
    <w:rsid w:val="001237DA"/>
    <w:rsid w:val="00123C36"/>
    <w:rsid w:val="0012476C"/>
    <w:rsid w:val="00125C4C"/>
    <w:rsid w:val="001268BE"/>
    <w:rsid w:val="00127FFE"/>
    <w:rsid w:val="00132F43"/>
    <w:rsid w:val="00133347"/>
    <w:rsid w:val="001345E4"/>
    <w:rsid w:val="00134881"/>
    <w:rsid w:val="001351AE"/>
    <w:rsid w:val="00136062"/>
    <w:rsid w:val="00136629"/>
    <w:rsid w:val="00136874"/>
    <w:rsid w:val="0013690C"/>
    <w:rsid w:val="001370E0"/>
    <w:rsid w:val="00140ECC"/>
    <w:rsid w:val="001416D5"/>
    <w:rsid w:val="00142944"/>
    <w:rsid w:val="00142C9F"/>
    <w:rsid w:val="00143229"/>
    <w:rsid w:val="001434AF"/>
    <w:rsid w:val="00145914"/>
    <w:rsid w:val="0015086B"/>
    <w:rsid w:val="00152465"/>
    <w:rsid w:val="00152563"/>
    <w:rsid w:val="00152CE3"/>
    <w:rsid w:val="001533AB"/>
    <w:rsid w:val="00153B6B"/>
    <w:rsid w:val="00154BA7"/>
    <w:rsid w:val="00154FCC"/>
    <w:rsid w:val="00155C5A"/>
    <w:rsid w:val="00160D03"/>
    <w:rsid w:val="00161CC8"/>
    <w:rsid w:val="00164839"/>
    <w:rsid w:val="001648F0"/>
    <w:rsid w:val="00165D6C"/>
    <w:rsid w:val="001665B6"/>
    <w:rsid w:val="00166738"/>
    <w:rsid w:val="00166DC5"/>
    <w:rsid w:val="001713A2"/>
    <w:rsid w:val="00171C4F"/>
    <w:rsid w:val="001730D3"/>
    <w:rsid w:val="00173FCB"/>
    <w:rsid w:val="0017542C"/>
    <w:rsid w:val="001761BD"/>
    <w:rsid w:val="00183001"/>
    <w:rsid w:val="0018314E"/>
    <w:rsid w:val="00184801"/>
    <w:rsid w:val="001850D7"/>
    <w:rsid w:val="001877CD"/>
    <w:rsid w:val="00187CA4"/>
    <w:rsid w:val="001903ED"/>
    <w:rsid w:val="00191117"/>
    <w:rsid w:val="00192453"/>
    <w:rsid w:val="00192F75"/>
    <w:rsid w:val="00193241"/>
    <w:rsid w:val="001968E7"/>
    <w:rsid w:val="001974CA"/>
    <w:rsid w:val="001A11C4"/>
    <w:rsid w:val="001A1CC3"/>
    <w:rsid w:val="001A21D8"/>
    <w:rsid w:val="001A2CCE"/>
    <w:rsid w:val="001A34C5"/>
    <w:rsid w:val="001A3EB8"/>
    <w:rsid w:val="001A4A9C"/>
    <w:rsid w:val="001B0BFE"/>
    <w:rsid w:val="001B17B5"/>
    <w:rsid w:val="001B1964"/>
    <w:rsid w:val="001B3640"/>
    <w:rsid w:val="001B3F21"/>
    <w:rsid w:val="001B4F3D"/>
    <w:rsid w:val="001B5BB9"/>
    <w:rsid w:val="001B64C9"/>
    <w:rsid w:val="001C10D5"/>
    <w:rsid w:val="001C1221"/>
    <w:rsid w:val="001C3926"/>
    <w:rsid w:val="001C457C"/>
    <w:rsid w:val="001C46F6"/>
    <w:rsid w:val="001C6EDF"/>
    <w:rsid w:val="001D051D"/>
    <w:rsid w:val="001D0978"/>
    <w:rsid w:val="001D11D1"/>
    <w:rsid w:val="001D1421"/>
    <w:rsid w:val="001D25DA"/>
    <w:rsid w:val="001D3476"/>
    <w:rsid w:val="001D429A"/>
    <w:rsid w:val="001D51E9"/>
    <w:rsid w:val="001D5A5D"/>
    <w:rsid w:val="001D7746"/>
    <w:rsid w:val="001D7AE3"/>
    <w:rsid w:val="001E0B0F"/>
    <w:rsid w:val="001E0FCB"/>
    <w:rsid w:val="001E141A"/>
    <w:rsid w:val="001E3353"/>
    <w:rsid w:val="001E34C8"/>
    <w:rsid w:val="001E3ADB"/>
    <w:rsid w:val="001E52EC"/>
    <w:rsid w:val="001E59F8"/>
    <w:rsid w:val="001E72E7"/>
    <w:rsid w:val="001F0536"/>
    <w:rsid w:val="001F1093"/>
    <w:rsid w:val="001F1B24"/>
    <w:rsid w:val="001F2359"/>
    <w:rsid w:val="001F2690"/>
    <w:rsid w:val="001F32BD"/>
    <w:rsid w:val="001F4BFF"/>
    <w:rsid w:val="001F5FB1"/>
    <w:rsid w:val="001F7E97"/>
    <w:rsid w:val="00202A06"/>
    <w:rsid w:val="00203040"/>
    <w:rsid w:val="00206092"/>
    <w:rsid w:val="002061FA"/>
    <w:rsid w:val="00206580"/>
    <w:rsid w:val="00207013"/>
    <w:rsid w:val="00210054"/>
    <w:rsid w:val="002105BB"/>
    <w:rsid w:val="0021140C"/>
    <w:rsid w:val="00211A97"/>
    <w:rsid w:val="002138AD"/>
    <w:rsid w:val="00213DC2"/>
    <w:rsid w:val="00213DDF"/>
    <w:rsid w:val="002151D4"/>
    <w:rsid w:val="00216AB3"/>
    <w:rsid w:val="00220538"/>
    <w:rsid w:val="00220F4C"/>
    <w:rsid w:val="002219ED"/>
    <w:rsid w:val="00221B36"/>
    <w:rsid w:val="00222741"/>
    <w:rsid w:val="0022309D"/>
    <w:rsid w:val="00223D14"/>
    <w:rsid w:val="00224F17"/>
    <w:rsid w:val="00225ADB"/>
    <w:rsid w:val="00225E86"/>
    <w:rsid w:val="0022611F"/>
    <w:rsid w:val="002269C5"/>
    <w:rsid w:val="002302EC"/>
    <w:rsid w:val="00230A60"/>
    <w:rsid w:val="00231736"/>
    <w:rsid w:val="00233916"/>
    <w:rsid w:val="0023758F"/>
    <w:rsid w:val="00241A2D"/>
    <w:rsid w:val="00241E65"/>
    <w:rsid w:val="0024460F"/>
    <w:rsid w:val="00244649"/>
    <w:rsid w:val="00245172"/>
    <w:rsid w:val="0024675F"/>
    <w:rsid w:val="002469C7"/>
    <w:rsid w:val="00246BF7"/>
    <w:rsid w:val="0025323E"/>
    <w:rsid w:val="00253DA1"/>
    <w:rsid w:val="00253F99"/>
    <w:rsid w:val="00254012"/>
    <w:rsid w:val="00255D30"/>
    <w:rsid w:val="00256912"/>
    <w:rsid w:val="0026116D"/>
    <w:rsid w:val="00263589"/>
    <w:rsid w:val="00263CC4"/>
    <w:rsid w:val="002652A7"/>
    <w:rsid w:val="00266C70"/>
    <w:rsid w:val="00266E80"/>
    <w:rsid w:val="00267404"/>
    <w:rsid w:val="00267B17"/>
    <w:rsid w:val="00270ADE"/>
    <w:rsid w:val="00270C95"/>
    <w:rsid w:val="00272D08"/>
    <w:rsid w:val="00272D70"/>
    <w:rsid w:val="00274862"/>
    <w:rsid w:val="00275438"/>
    <w:rsid w:val="00275DBA"/>
    <w:rsid w:val="00277063"/>
    <w:rsid w:val="00277E77"/>
    <w:rsid w:val="00280004"/>
    <w:rsid w:val="00280649"/>
    <w:rsid w:val="00283B85"/>
    <w:rsid w:val="00285457"/>
    <w:rsid w:val="002915B6"/>
    <w:rsid w:val="002927F7"/>
    <w:rsid w:val="00292E34"/>
    <w:rsid w:val="002941AB"/>
    <w:rsid w:val="00294EFB"/>
    <w:rsid w:val="00295589"/>
    <w:rsid w:val="00295A88"/>
    <w:rsid w:val="002976E3"/>
    <w:rsid w:val="002A008B"/>
    <w:rsid w:val="002A0CD4"/>
    <w:rsid w:val="002A1CB5"/>
    <w:rsid w:val="002A3010"/>
    <w:rsid w:val="002A3FD9"/>
    <w:rsid w:val="002A510E"/>
    <w:rsid w:val="002A5351"/>
    <w:rsid w:val="002B0072"/>
    <w:rsid w:val="002B0FED"/>
    <w:rsid w:val="002B34D1"/>
    <w:rsid w:val="002B3FD1"/>
    <w:rsid w:val="002B4589"/>
    <w:rsid w:val="002B537B"/>
    <w:rsid w:val="002B5749"/>
    <w:rsid w:val="002C3F7B"/>
    <w:rsid w:val="002C7EB2"/>
    <w:rsid w:val="002D168A"/>
    <w:rsid w:val="002D30E8"/>
    <w:rsid w:val="002E13C9"/>
    <w:rsid w:val="002E2214"/>
    <w:rsid w:val="002E3567"/>
    <w:rsid w:val="002E3C63"/>
    <w:rsid w:val="002E3D86"/>
    <w:rsid w:val="002E3F3A"/>
    <w:rsid w:val="002E5233"/>
    <w:rsid w:val="002E538C"/>
    <w:rsid w:val="002E547E"/>
    <w:rsid w:val="002E788C"/>
    <w:rsid w:val="002F0208"/>
    <w:rsid w:val="002F08CF"/>
    <w:rsid w:val="002F1335"/>
    <w:rsid w:val="002F145A"/>
    <w:rsid w:val="002F1548"/>
    <w:rsid w:val="002F1CF7"/>
    <w:rsid w:val="002F1D27"/>
    <w:rsid w:val="002F2F2A"/>
    <w:rsid w:val="002F469A"/>
    <w:rsid w:val="002F5CD0"/>
    <w:rsid w:val="002F652B"/>
    <w:rsid w:val="002F66AB"/>
    <w:rsid w:val="002F695F"/>
    <w:rsid w:val="002F6BF9"/>
    <w:rsid w:val="002F7CEC"/>
    <w:rsid w:val="0030004D"/>
    <w:rsid w:val="0030026C"/>
    <w:rsid w:val="0030099D"/>
    <w:rsid w:val="00301435"/>
    <w:rsid w:val="00303E90"/>
    <w:rsid w:val="00305649"/>
    <w:rsid w:val="00307548"/>
    <w:rsid w:val="00311642"/>
    <w:rsid w:val="003134DB"/>
    <w:rsid w:val="00313F21"/>
    <w:rsid w:val="00314CA7"/>
    <w:rsid w:val="00315CFD"/>
    <w:rsid w:val="00317EFE"/>
    <w:rsid w:val="0032146F"/>
    <w:rsid w:val="00326A7A"/>
    <w:rsid w:val="003329A6"/>
    <w:rsid w:val="003332CE"/>
    <w:rsid w:val="003341AD"/>
    <w:rsid w:val="003351D2"/>
    <w:rsid w:val="00335AFD"/>
    <w:rsid w:val="00340F7B"/>
    <w:rsid w:val="003412CA"/>
    <w:rsid w:val="00341776"/>
    <w:rsid w:val="003435D4"/>
    <w:rsid w:val="003443BB"/>
    <w:rsid w:val="0035045C"/>
    <w:rsid w:val="00350A21"/>
    <w:rsid w:val="003520BF"/>
    <w:rsid w:val="00354BD2"/>
    <w:rsid w:val="0035686D"/>
    <w:rsid w:val="00356969"/>
    <w:rsid w:val="00356D09"/>
    <w:rsid w:val="00356EF2"/>
    <w:rsid w:val="00357917"/>
    <w:rsid w:val="00357A1F"/>
    <w:rsid w:val="00360AE7"/>
    <w:rsid w:val="00360EF7"/>
    <w:rsid w:val="00361459"/>
    <w:rsid w:val="00362D5A"/>
    <w:rsid w:val="00363350"/>
    <w:rsid w:val="00364545"/>
    <w:rsid w:val="003649E4"/>
    <w:rsid w:val="003652ED"/>
    <w:rsid w:val="003677B3"/>
    <w:rsid w:val="00371405"/>
    <w:rsid w:val="003723D8"/>
    <w:rsid w:val="003735F0"/>
    <w:rsid w:val="003740DE"/>
    <w:rsid w:val="00376E89"/>
    <w:rsid w:val="00377582"/>
    <w:rsid w:val="00377BD2"/>
    <w:rsid w:val="00380860"/>
    <w:rsid w:val="00380F5A"/>
    <w:rsid w:val="00383A9D"/>
    <w:rsid w:val="00384E42"/>
    <w:rsid w:val="00385C5F"/>
    <w:rsid w:val="003866A0"/>
    <w:rsid w:val="00391DF0"/>
    <w:rsid w:val="003922BD"/>
    <w:rsid w:val="00392A4A"/>
    <w:rsid w:val="00394397"/>
    <w:rsid w:val="00394E02"/>
    <w:rsid w:val="0039565A"/>
    <w:rsid w:val="00395769"/>
    <w:rsid w:val="003960A9"/>
    <w:rsid w:val="003A0680"/>
    <w:rsid w:val="003A2812"/>
    <w:rsid w:val="003A350A"/>
    <w:rsid w:val="003A60FE"/>
    <w:rsid w:val="003A6417"/>
    <w:rsid w:val="003B0BAA"/>
    <w:rsid w:val="003B2382"/>
    <w:rsid w:val="003B4A5E"/>
    <w:rsid w:val="003B661B"/>
    <w:rsid w:val="003B6B1E"/>
    <w:rsid w:val="003C109C"/>
    <w:rsid w:val="003C1654"/>
    <w:rsid w:val="003C22E7"/>
    <w:rsid w:val="003C267E"/>
    <w:rsid w:val="003C4378"/>
    <w:rsid w:val="003C4B65"/>
    <w:rsid w:val="003C63AB"/>
    <w:rsid w:val="003C7334"/>
    <w:rsid w:val="003C75A1"/>
    <w:rsid w:val="003D05E0"/>
    <w:rsid w:val="003D168C"/>
    <w:rsid w:val="003D2490"/>
    <w:rsid w:val="003D34F3"/>
    <w:rsid w:val="003D3DAC"/>
    <w:rsid w:val="003D535E"/>
    <w:rsid w:val="003D66A1"/>
    <w:rsid w:val="003D67DC"/>
    <w:rsid w:val="003E0965"/>
    <w:rsid w:val="003E27CD"/>
    <w:rsid w:val="003E2E04"/>
    <w:rsid w:val="003E426C"/>
    <w:rsid w:val="003E53F1"/>
    <w:rsid w:val="003E6F4D"/>
    <w:rsid w:val="003F1E1B"/>
    <w:rsid w:val="003F2D6C"/>
    <w:rsid w:val="003F5251"/>
    <w:rsid w:val="003F6491"/>
    <w:rsid w:val="003F6637"/>
    <w:rsid w:val="003F74B4"/>
    <w:rsid w:val="003F7F7A"/>
    <w:rsid w:val="0040034E"/>
    <w:rsid w:val="0040093C"/>
    <w:rsid w:val="00400B81"/>
    <w:rsid w:val="004037FA"/>
    <w:rsid w:val="00403AD3"/>
    <w:rsid w:val="00406F75"/>
    <w:rsid w:val="00407AB9"/>
    <w:rsid w:val="00407BCC"/>
    <w:rsid w:val="004107CD"/>
    <w:rsid w:val="0041311D"/>
    <w:rsid w:val="00413690"/>
    <w:rsid w:val="004150CF"/>
    <w:rsid w:val="00417629"/>
    <w:rsid w:val="00417849"/>
    <w:rsid w:val="00421FC0"/>
    <w:rsid w:val="004225C7"/>
    <w:rsid w:val="00423C09"/>
    <w:rsid w:val="00423CC3"/>
    <w:rsid w:val="0042539E"/>
    <w:rsid w:val="004259B8"/>
    <w:rsid w:val="00427462"/>
    <w:rsid w:val="00427D16"/>
    <w:rsid w:val="00427E71"/>
    <w:rsid w:val="00430D86"/>
    <w:rsid w:val="004312F7"/>
    <w:rsid w:val="00431D84"/>
    <w:rsid w:val="004329FA"/>
    <w:rsid w:val="00433176"/>
    <w:rsid w:val="00434B27"/>
    <w:rsid w:val="004350E9"/>
    <w:rsid w:val="004351BD"/>
    <w:rsid w:val="00435D52"/>
    <w:rsid w:val="00436220"/>
    <w:rsid w:val="00436AA9"/>
    <w:rsid w:val="00440C65"/>
    <w:rsid w:val="00444171"/>
    <w:rsid w:val="00445F8C"/>
    <w:rsid w:val="00451555"/>
    <w:rsid w:val="00453F27"/>
    <w:rsid w:val="00454700"/>
    <w:rsid w:val="00454FCC"/>
    <w:rsid w:val="00455325"/>
    <w:rsid w:val="0045571C"/>
    <w:rsid w:val="0046006A"/>
    <w:rsid w:val="0046144F"/>
    <w:rsid w:val="00461530"/>
    <w:rsid w:val="0046288F"/>
    <w:rsid w:val="004629D4"/>
    <w:rsid w:val="004635C4"/>
    <w:rsid w:val="00463CC8"/>
    <w:rsid w:val="00465AD5"/>
    <w:rsid w:val="00465EE9"/>
    <w:rsid w:val="00466BDC"/>
    <w:rsid w:val="0047099D"/>
    <w:rsid w:val="00470F5B"/>
    <w:rsid w:val="0047172B"/>
    <w:rsid w:val="004719E5"/>
    <w:rsid w:val="0047251D"/>
    <w:rsid w:val="00477FBB"/>
    <w:rsid w:val="004802AC"/>
    <w:rsid w:val="00480A22"/>
    <w:rsid w:val="00481CC3"/>
    <w:rsid w:val="00482014"/>
    <w:rsid w:val="004836BC"/>
    <w:rsid w:val="00483DDF"/>
    <w:rsid w:val="0048535E"/>
    <w:rsid w:val="00486938"/>
    <w:rsid w:val="00491063"/>
    <w:rsid w:val="00491084"/>
    <w:rsid w:val="00493BDC"/>
    <w:rsid w:val="00494CDD"/>
    <w:rsid w:val="00495680"/>
    <w:rsid w:val="00495A05"/>
    <w:rsid w:val="00495D1A"/>
    <w:rsid w:val="00496D83"/>
    <w:rsid w:val="00497FA7"/>
    <w:rsid w:val="004A00F7"/>
    <w:rsid w:val="004A013D"/>
    <w:rsid w:val="004A0F74"/>
    <w:rsid w:val="004A19B7"/>
    <w:rsid w:val="004A1A0F"/>
    <w:rsid w:val="004A1F9D"/>
    <w:rsid w:val="004A28DC"/>
    <w:rsid w:val="004A2B30"/>
    <w:rsid w:val="004A4607"/>
    <w:rsid w:val="004A546C"/>
    <w:rsid w:val="004B1057"/>
    <w:rsid w:val="004B11E4"/>
    <w:rsid w:val="004B2F66"/>
    <w:rsid w:val="004B3B39"/>
    <w:rsid w:val="004B5A6E"/>
    <w:rsid w:val="004B617E"/>
    <w:rsid w:val="004B6A19"/>
    <w:rsid w:val="004C21A2"/>
    <w:rsid w:val="004C38B8"/>
    <w:rsid w:val="004C4867"/>
    <w:rsid w:val="004C50B7"/>
    <w:rsid w:val="004C5C85"/>
    <w:rsid w:val="004C607C"/>
    <w:rsid w:val="004C699F"/>
    <w:rsid w:val="004C70EA"/>
    <w:rsid w:val="004C7575"/>
    <w:rsid w:val="004C77B7"/>
    <w:rsid w:val="004D1448"/>
    <w:rsid w:val="004D16B5"/>
    <w:rsid w:val="004D1D4F"/>
    <w:rsid w:val="004D2797"/>
    <w:rsid w:val="004D29C7"/>
    <w:rsid w:val="004D2F32"/>
    <w:rsid w:val="004D3663"/>
    <w:rsid w:val="004D3F2A"/>
    <w:rsid w:val="004D4722"/>
    <w:rsid w:val="004D50E4"/>
    <w:rsid w:val="004D5503"/>
    <w:rsid w:val="004D746B"/>
    <w:rsid w:val="004E007B"/>
    <w:rsid w:val="004E0C81"/>
    <w:rsid w:val="004E15DE"/>
    <w:rsid w:val="004E20A4"/>
    <w:rsid w:val="004E262C"/>
    <w:rsid w:val="004E30CC"/>
    <w:rsid w:val="004E77D1"/>
    <w:rsid w:val="004E7AF7"/>
    <w:rsid w:val="004E7BFD"/>
    <w:rsid w:val="004F1572"/>
    <w:rsid w:val="0050130B"/>
    <w:rsid w:val="00501A98"/>
    <w:rsid w:val="00502F74"/>
    <w:rsid w:val="00504C33"/>
    <w:rsid w:val="00505FCA"/>
    <w:rsid w:val="00512175"/>
    <w:rsid w:val="00512F03"/>
    <w:rsid w:val="00514372"/>
    <w:rsid w:val="00515F86"/>
    <w:rsid w:val="005164D5"/>
    <w:rsid w:val="00516C8A"/>
    <w:rsid w:val="00517AA0"/>
    <w:rsid w:val="00517DEF"/>
    <w:rsid w:val="00517FBE"/>
    <w:rsid w:val="00521C35"/>
    <w:rsid w:val="005222D8"/>
    <w:rsid w:val="00522573"/>
    <w:rsid w:val="0052460E"/>
    <w:rsid w:val="0052462C"/>
    <w:rsid w:val="00527956"/>
    <w:rsid w:val="0053083D"/>
    <w:rsid w:val="00530C5C"/>
    <w:rsid w:val="0053174A"/>
    <w:rsid w:val="00532B85"/>
    <w:rsid w:val="00533A98"/>
    <w:rsid w:val="00535745"/>
    <w:rsid w:val="0053577C"/>
    <w:rsid w:val="005367A2"/>
    <w:rsid w:val="00537D32"/>
    <w:rsid w:val="005408BA"/>
    <w:rsid w:val="005414D2"/>
    <w:rsid w:val="0054154D"/>
    <w:rsid w:val="00541A16"/>
    <w:rsid w:val="00541E02"/>
    <w:rsid w:val="00543248"/>
    <w:rsid w:val="00543BA9"/>
    <w:rsid w:val="00543C79"/>
    <w:rsid w:val="00543DA3"/>
    <w:rsid w:val="00543DD4"/>
    <w:rsid w:val="00545327"/>
    <w:rsid w:val="0054545A"/>
    <w:rsid w:val="005474D5"/>
    <w:rsid w:val="00547F59"/>
    <w:rsid w:val="0055192A"/>
    <w:rsid w:val="005526FB"/>
    <w:rsid w:val="00552E71"/>
    <w:rsid w:val="00552EAF"/>
    <w:rsid w:val="0055348B"/>
    <w:rsid w:val="005535FD"/>
    <w:rsid w:val="0055453B"/>
    <w:rsid w:val="005550C0"/>
    <w:rsid w:val="00555313"/>
    <w:rsid w:val="005601CE"/>
    <w:rsid w:val="00560494"/>
    <w:rsid w:val="00561797"/>
    <w:rsid w:val="00563527"/>
    <w:rsid w:val="00564C9E"/>
    <w:rsid w:val="00566588"/>
    <w:rsid w:val="005677C7"/>
    <w:rsid w:val="00567A0B"/>
    <w:rsid w:val="0057126E"/>
    <w:rsid w:val="005719A6"/>
    <w:rsid w:val="00572653"/>
    <w:rsid w:val="00572894"/>
    <w:rsid w:val="005737FA"/>
    <w:rsid w:val="005742B8"/>
    <w:rsid w:val="0057509F"/>
    <w:rsid w:val="00576E95"/>
    <w:rsid w:val="00577D8B"/>
    <w:rsid w:val="00577F9B"/>
    <w:rsid w:val="00580E3B"/>
    <w:rsid w:val="00582CA4"/>
    <w:rsid w:val="0058352D"/>
    <w:rsid w:val="00585410"/>
    <w:rsid w:val="00585FB3"/>
    <w:rsid w:val="00586B39"/>
    <w:rsid w:val="005874F5"/>
    <w:rsid w:val="005911E4"/>
    <w:rsid w:val="00592B27"/>
    <w:rsid w:val="00592B29"/>
    <w:rsid w:val="005961CB"/>
    <w:rsid w:val="00596254"/>
    <w:rsid w:val="005965B1"/>
    <w:rsid w:val="00596C75"/>
    <w:rsid w:val="0059760B"/>
    <w:rsid w:val="00597FD8"/>
    <w:rsid w:val="005A01DC"/>
    <w:rsid w:val="005A03D3"/>
    <w:rsid w:val="005A077C"/>
    <w:rsid w:val="005A08B7"/>
    <w:rsid w:val="005A0C2E"/>
    <w:rsid w:val="005A164A"/>
    <w:rsid w:val="005A269F"/>
    <w:rsid w:val="005A270A"/>
    <w:rsid w:val="005A3344"/>
    <w:rsid w:val="005A36A5"/>
    <w:rsid w:val="005A42BE"/>
    <w:rsid w:val="005A507A"/>
    <w:rsid w:val="005A54F4"/>
    <w:rsid w:val="005A6DB5"/>
    <w:rsid w:val="005B062D"/>
    <w:rsid w:val="005B1DD6"/>
    <w:rsid w:val="005B3974"/>
    <w:rsid w:val="005B5E84"/>
    <w:rsid w:val="005B5F70"/>
    <w:rsid w:val="005B741B"/>
    <w:rsid w:val="005B7712"/>
    <w:rsid w:val="005C0CA8"/>
    <w:rsid w:val="005C0E61"/>
    <w:rsid w:val="005C18B5"/>
    <w:rsid w:val="005C2AEB"/>
    <w:rsid w:val="005C2B46"/>
    <w:rsid w:val="005C3B5F"/>
    <w:rsid w:val="005C4197"/>
    <w:rsid w:val="005C5433"/>
    <w:rsid w:val="005C6FE6"/>
    <w:rsid w:val="005D0D5E"/>
    <w:rsid w:val="005D204D"/>
    <w:rsid w:val="005D23ED"/>
    <w:rsid w:val="005D546D"/>
    <w:rsid w:val="005D6CB1"/>
    <w:rsid w:val="005D7581"/>
    <w:rsid w:val="005E11CD"/>
    <w:rsid w:val="005E1379"/>
    <w:rsid w:val="005E2F63"/>
    <w:rsid w:val="005E38D1"/>
    <w:rsid w:val="005E4B32"/>
    <w:rsid w:val="005E4DFA"/>
    <w:rsid w:val="005E50B3"/>
    <w:rsid w:val="005E64D2"/>
    <w:rsid w:val="005E6892"/>
    <w:rsid w:val="005E6909"/>
    <w:rsid w:val="005E6C07"/>
    <w:rsid w:val="005E7949"/>
    <w:rsid w:val="005F1E32"/>
    <w:rsid w:val="005F25F3"/>
    <w:rsid w:val="005F3E62"/>
    <w:rsid w:val="005F46ED"/>
    <w:rsid w:val="005F4F27"/>
    <w:rsid w:val="005F4FDF"/>
    <w:rsid w:val="005F567E"/>
    <w:rsid w:val="005F5A35"/>
    <w:rsid w:val="005F5A3D"/>
    <w:rsid w:val="005F79FE"/>
    <w:rsid w:val="00600DFD"/>
    <w:rsid w:val="00601FBF"/>
    <w:rsid w:val="006020CA"/>
    <w:rsid w:val="006031D0"/>
    <w:rsid w:val="006031F9"/>
    <w:rsid w:val="006036E8"/>
    <w:rsid w:val="006042D3"/>
    <w:rsid w:val="00605FD3"/>
    <w:rsid w:val="00607A54"/>
    <w:rsid w:val="006101A9"/>
    <w:rsid w:val="0061120B"/>
    <w:rsid w:val="006119B3"/>
    <w:rsid w:val="00611E9E"/>
    <w:rsid w:val="0061359A"/>
    <w:rsid w:val="006145A6"/>
    <w:rsid w:val="0062063D"/>
    <w:rsid w:val="006223DC"/>
    <w:rsid w:val="00622B54"/>
    <w:rsid w:val="0062318A"/>
    <w:rsid w:val="00624B13"/>
    <w:rsid w:val="00624C80"/>
    <w:rsid w:val="0062619F"/>
    <w:rsid w:val="006271C7"/>
    <w:rsid w:val="006279B2"/>
    <w:rsid w:val="00627F11"/>
    <w:rsid w:val="00632679"/>
    <w:rsid w:val="006331C1"/>
    <w:rsid w:val="006341B5"/>
    <w:rsid w:val="00635704"/>
    <w:rsid w:val="00635B50"/>
    <w:rsid w:val="00635C93"/>
    <w:rsid w:val="00637A99"/>
    <w:rsid w:val="00640F62"/>
    <w:rsid w:val="00641992"/>
    <w:rsid w:val="00641BA3"/>
    <w:rsid w:val="0064252A"/>
    <w:rsid w:val="006467C3"/>
    <w:rsid w:val="00647226"/>
    <w:rsid w:val="0065081F"/>
    <w:rsid w:val="00650F8F"/>
    <w:rsid w:val="006513DE"/>
    <w:rsid w:val="00653DF8"/>
    <w:rsid w:val="00654078"/>
    <w:rsid w:val="0065535D"/>
    <w:rsid w:val="0066137B"/>
    <w:rsid w:val="00661F07"/>
    <w:rsid w:val="00662062"/>
    <w:rsid w:val="006643E5"/>
    <w:rsid w:val="0066468B"/>
    <w:rsid w:val="0066647A"/>
    <w:rsid w:val="00666EA4"/>
    <w:rsid w:val="0066799B"/>
    <w:rsid w:val="00671A35"/>
    <w:rsid w:val="00672B34"/>
    <w:rsid w:val="006761DA"/>
    <w:rsid w:val="0068040E"/>
    <w:rsid w:val="00680B1A"/>
    <w:rsid w:val="00680C70"/>
    <w:rsid w:val="00680E00"/>
    <w:rsid w:val="0068341B"/>
    <w:rsid w:val="0068558C"/>
    <w:rsid w:val="00685AA9"/>
    <w:rsid w:val="0068637C"/>
    <w:rsid w:val="00686C4A"/>
    <w:rsid w:val="0069113A"/>
    <w:rsid w:val="00691386"/>
    <w:rsid w:val="00692330"/>
    <w:rsid w:val="00694AA3"/>
    <w:rsid w:val="00696998"/>
    <w:rsid w:val="00696CC1"/>
    <w:rsid w:val="00697CC1"/>
    <w:rsid w:val="006A0A45"/>
    <w:rsid w:val="006A348F"/>
    <w:rsid w:val="006A4382"/>
    <w:rsid w:val="006A4E8F"/>
    <w:rsid w:val="006B01AD"/>
    <w:rsid w:val="006B212A"/>
    <w:rsid w:val="006B3336"/>
    <w:rsid w:val="006B386F"/>
    <w:rsid w:val="006B49DC"/>
    <w:rsid w:val="006B66D3"/>
    <w:rsid w:val="006B67CD"/>
    <w:rsid w:val="006B7DBC"/>
    <w:rsid w:val="006C21B8"/>
    <w:rsid w:val="006C5680"/>
    <w:rsid w:val="006C5C65"/>
    <w:rsid w:val="006C621E"/>
    <w:rsid w:val="006C6F6A"/>
    <w:rsid w:val="006C6FEC"/>
    <w:rsid w:val="006D353D"/>
    <w:rsid w:val="006D4418"/>
    <w:rsid w:val="006D5A57"/>
    <w:rsid w:val="006D64B7"/>
    <w:rsid w:val="006D6A86"/>
    <w:rsid w:val="006D7670"/>
    <w:rsid w:val="006E01BD"/>
    <w:rsid w:val="006E1FF4"/>
    <w:rsid w:val="006E2344"/>
    <w:rsid w:val="006E34CC"/>
    <w:rsid w:val="006F111C"/>
    <w:rsid w:val="006F1762"/>
    <w:rsid w:val="006F4CCA"/>
    <w:rsid w:val="006F6CB2"/>
    <w:rsid w:val="006F7A67"/>
    <w:rsid w:val="007015B5"/>
    <w:rsid w:val="007019DA"/>
    <w:rsid w:val="00702C22"/>
    <w:rsid w:val="00703951"/>
    <w:rsid w:val="007136E1"/>
    <w:rsid w:val="0071686B"/>
    <w:rsid w:val="00721E5E"/>
    <w:rsid w:val="0072236E"/>
    <w:rsid w:val="00722EB0"/>
    <w:rsid w:val="007247D3"/>
    <w:rsid w:val="00726184"/>
    <w:rsid w:val="0072703D"/>
    <w:rsid w:val="007278BE"/>
    <w:rsid w:val="0073125F"/>
    <w:rsid w:val="0073225B"/>
    <w:rsid w:val="00733AEB"/>
    <w:rsid w:val="00734157"/>
    <w:rsid w:val="00735A41"/>
    <w:rsid w:val="00736CA1"/>
    <w:rsid w:val="00737A05"/>
    <w:rsid w:val="007408F4"/>
    <w:rsid w:val="007419AD"/>
    <w:rsid w:val="00741E53"/>
    <w:rsid w:val="00742588"/>
    <w:rsid w:val="00744312"/>
    <w:rsid w:val="007501DC"/>
    <w:rsid w:val="00750262"/>
    <w:rsid w:val="00750B02"/>
    <w:rsid w:val="00753031"/>
    <w:rsid w:val="0075319F"/>
    <w:rsid w:val="00753983"/>
    <w:rsid w:val="007552AF"/>
    <w:rsid w:val="007574E1"/>
    <w:rsid w:val="00757F38"/>
    <w:rsid w:val="00761258"/>
    <w:rsid w:val="00761C39"/>
    <w:rsid w:val="00761CA6"/>
    <w:rsid w:val="007622F6"/>
    <w:rsid w:val="00762626"/>
    <w:rsid w:val="007642B9"/>
    <w:rsid w:val="00764754"/>
    <w:rsid w:val="00764A04"/>
    <w:rsid w:val="00764F06"/>
    <w:rsid w:val="0076645C"/>
    <w:rsid w:val="00767135"/>
    <w:rsid w:val="007677C1"/>
    <w:rsid w:val="007678D4"/>
    <w:rsid w:val="00767B7D"/>
    <w:rsid w:val="00767E8F"/>
    <w:rsid w:val="007705D5"/>
    <w:rsid w:val="007737FB"/>
    <w:rsid w:val="0077438D"/>
    <w:rsid w:val="0077476B"/>
    <w:rsid w:val="00775C9E"/>
    <w:rsid w:val="0077631A"/>
    <w:rsid w:val="00776E81"/>
    <w:rsid w:val="00777248"/>
    <w:rsid w:val="0078080F"/>
    <w:rsid w:val="007823E9"/>
    <w:rsid w:val="007825CF"/>
    <w:rsid w:val="0078322A"/>
    <w:rsid w:val="0078375E"/>
    <w:rsid w:val="00783B3D"/>
    <w:rsid w:val="007844F7"/>
    <w:rsid w:val="00784846"/>
    <w:rsid w:val="0079222D"/>
    <w:rsid w:val="00792E73"/>
    <w:rsid w:val="00792EF2"/>
    <w:rsid w:val="00793CA3"/>
    <w:rsid w:val="00793FF9"/>
    <w:rsid w:val="00796386"/>
    <w:rsid w:val="00796DAB"/>
    <w:rsid w:val="007972D1"/>
    <w:rsid w:val="007A0841"/>
    <w:rsid w:val="007A3D3F"/>
    <w:rsid w:val="007A6599"/>
    <w:rsid w:val="007A6FEC"/>
    <w:rsid w:val="007B0259"/>
    <w:rsid w:val="007B18EC"/>
    <w:rsid w:val="007B1A06"/>
    <w:rsid w:val="007B1ED5"/>
    <w:rsid w:val="007B3292"/>
    <w:rsid w:val="007B569E"/>
    <w:rsid w:val="007B5A2A"/>
    <w:rsid w:val="007B763A"/>
    <w:rsid w:val="007C00FE"/>
    <w:rsid w:val="007C26F4"/>
    <w:rsid w:val="007C3B47"/>
    <w:rsid w:val="007C3B89"/>
    <w:rsid w:val="007C61CF"/>
    <w:rsid w:val="007C75F9"/>
    <w:rsid w:val="007D07F9"/>
    <w:rsid w:val="007D0D50"/>
    <w:rsid w:val="007D1901"/>
    <w:rsid w:val="007D28D0"/>
    <w:rsid w:val="007D2CFF"/>
    <w:rsid w:val="007D3495"/>
    <w:rsid w:val="007D5D8F"/>
    <w:rsid w:val="007D6160"/>
    <w:rsid w:val="007D782D"/>
    <w:rsid w:val="007E09A4"/>
    <w:rsid w:val="007E0A5B"/>
    <w:rsid w:val="007E1AF6"/>
    <w:rsid w:val="007E1F3A"/>
    <w:rsid w:val="007E1FF5"/>
    <w:rsid w:val="007E3658"/>
    <w:rsid w:val="007E44CD"/>
    <w:rsid w:val="007E49F2"/>
    <w:rsid w:val="007E5A45"/>
    <w:rsid w:val="007E6A88"/>
    <w:rsid w:val="007F0EFE"/>
    <w:rsid w:val="007F1A3E"/>
    <w:rsid w:val="007F1FDC"/>
    <w:rsid w:val="007F32E2"/>
    <w:rsid w:val="007F3DD8"/>
    <w:rsid w:val="007F41AF"/>
    <w:rsid w:val="007F4230"/>
    <w:rsid w:val="007F43D9"/>
    <w:rsid w:val="007F4FA7"/>
    <w:rsid w:val="007F6001"/>
    <w:rsid w:val="007F6437"/>
    <w:rsid w:val="007F6D5D"/>
    <w:rsid w:val="0080274F"/>
    <w:rsid w:val="0080322F"/>
    <w:rsid w:val="00803741"/>
    <w:rsid w:val="00803BEE"/>
    <w:rsid w:val="008048CF"/>
    <w:rsid w:val="00804D2E"/>
    <w:rsid w:val="008057F1"/>
    <w:rsid w:val="00806A71"/>
    <w:rsid w:val="00806ABD"/>
    <w:rsid w:val="00806C7C"/>
    <w:rsid w:val="00811409"/>
    <w:rsid w:val="00813AA4"/>
    <w:rsid w:val="00815227"/>
    <w:rsid w:val="008154AC"/>
    <w:rsid w:val="00816680"/>
    <w:rsid w:val="0081748C"/>
    <w:rsid w:val="00817A99"/>
    <w:rsid w:val="00820EEF"/>
    <w:rsid w:val="0082599E"/>
    <w:rsid w:val="00827BF5"/>
    <w:rsid w:val="0083049E"/>
    <w:rsid w:val="00830A2D"/>
    <w:rsid w:val="0083258C"/>
    <w:rsid w:val="00832958"/>
    <w:rsid w:val="00832F58"/>
    <w:rsid w:val="00833AF1"/>
    <w:rsid w:val="0083416D"/>
    <w:rsid w:val="008344F2"/>
    <w:rsid w:val="008366D5"/>
    <w:rsid w:val="00840220"/>
    <w:rsid w:val="00841602"/>
    <w:rsid w:val="00841E1D"/>
    <w:rsid w:val="00842E5C"/>
    <w:rsid w:val="0084367C"/>
    <w:rsid w:val="00844976"/>
    <w:rsid w:val="008449BF"/>
    <w:rsid w:val="00845245"/>
    <w:rsid w:val="0084567F"/>
    <w:rsid w:val="008462A2"/>
    <w:rsid w:val="00846A0C"/>
    <w:rsid w:val="00847703"/>
    <w:rsid w:val="0085019E"/>
    <w:rsid w:val="00850D4E"/>
    <w:rsid w:val="00852FA5"/>
    <w:rsid w:val="00854B77"/>
    <w:rsid w:val="00854E4E"/>
    <w:rsid w:val="00856554"/>
    <w:rsid w:val="0085683C"/>
    <w:rsid w:val="00857757"/>
    <w:rsid w:val="0086216C"/>
    <w:rsid w:val="00864593"/>
    <w:rsid w:val="00864CCF"/>
    <w:rsid w:val="008668B9"/>
    <w:rsid w:val="00870B09"/>
    <w:rsid w:val="008714EB"/>
    <w:rsid w:val="00875C35"/>
    <w:rsid w:val="00876108"/>
    <w:rsid w:val="0087645E"/>
    <w:rsid w:val="00876A77"/>
    <w:rsid w:val="00877E49"/>
    <w:rsid w:val="0088017E"/>
    <w:rsid w:val="00881287"/>
    <w:rsid w:val="008845B9"/>
    <w:rsid w:val="008853DE"/>
    <w:rsid w:val="008858B1"/>
    <w:rsid w:val="008900EE"/>
    <w:rsid w:val="00892B64"/>
    <w:rsid w:val="00892DF3"/>
    <w:rsid w:val="00894E5F"/>
    <w:rsid w:val="00896253"/>
    <w:rsid w:val="00897D4F"/>
    <w:rsid w:val="00897D68"/>
    <w:rsid w:val="008A0ED0"/>
    <w:rsid w:val="008A1ADC"/>
    <w:rsid w:val="008A1CC4"/>
    <w:rsid w:val="008A404C"/>
    <w:rsid w:val="008A41EA"/>
    <w:rsid w:val="008A5BD9"/>
    <w:rsid w:val="008A7EC6"/>
    <w:rsid w:val="008B0C8C"/>
    <w:rsid w:val="008B42E1"/>
    <w:rsid w:val="008B5217"/>
    <w:rsid w:val="008B6A36"/>
    <w:rsid w:val="008C1382"/>
    <w:rsid w:val="008C1425"/>
    <w:rsid w:val="008C16CF"/>
    <w:rsid w:val="008C1C07"/>
    <w:rsid w:val="008C2369"/>
    <w:rsid w:val="008C5E3F"/>
    <w:rsid w:val="008C64F3"/>
    <w:rsid w:val="008D1C42"/>
    <w:rsid w:val="008D1C5B"/>
    <w:rsid w:val="008D27BA"/>
    <w:rsid w:val="008D2CCC"/>
    <w:rsid w:val="008D3D85"/>
    <w:rsid w:val="008D4E25"/>
    <w:rsid w:val="008D4FF4"/>
    <w:rsid w:val="008D6040"/>
    <w:rsid w:val="008D6BF5"/>
    <w:rsid w:val="008E0DA8"/>
    <w:rsid w:val="008E265E"/>
    <w:rsid w:val="008E4672"/>
    <w:rsid w:val="008E58EE"/>
    <w:rsid w:val="008E69C1"/>
    <w:rsid w:val="008E6AB7"/>
    <w:rsid w:val="008E7A32"/>
    <w:rsid w:val="008E7B6A"/>
    <w:rsid w:val="008F0DF2"/>
    <w:rsid w:val="008F2EE1"/>
    <w:rsid w:val="008F36F3"/>
    <w:rsid w:val="008F3E35"/>
    <w:rsid w:val="008F5EC6"/>
    <w:rsid w:val="008F6F73"/>
    <w:rsid w:val="008F7FD3"/>
    <w:rsid w:val="0090066F"/>
    <w:rsid w:val="00902095"/>
    <w:rsid w:val="0090418D"/>
    <w:rsid w:val="0090784B"/>
    <w:rsid w:val="00910B04"/>
    <w:rsid w:val="00910BAB"/>
    <w:rsid w:val="0091113A"/>
    <w:rsid w:val="009116DA"/>
    <w:rsid w:val="009117B6"/>
    <w:rsid w:val="00914BF3"/>
    <w:rsid w:val="00915414"/>
    <w:rsid w:val="00916364"/>
    <w:rsid w:val="009165FB"/>
    <w:rsid w:val="00916D0D"/>
    <w:rsid w:val="00917635"/>
    <w:rsid w:val="00920321"/>
    <w:rsid w:val="00921644"/>
    <w:rsid w:val="009226E4"/>
    <w:rsid w:val="00924F80"/>
    <w:rsid w:val="0092530F"/>
    <w:rsid w:val="009256A4"/>
    <w:rsid w:val="00927842"/>
    <w:rsid w:val="009309A8"/>
    <w:rsid w:val="009320AF"/>
    <w:rsid w:val="00933573"/>
    <w:rsid w:val="00934403"/>
    <w:rsid w:val="009366C4"/>
    <w:rsid w:val="00936A11"/>
    <w:rsid w:val="0093763F"/>
    <w:rsid w:val="0094178D"/>
    <w:rsid w:val="00941E23"/>
    <w:rsid w:val="00941EDF"/>
    <w:rsid w:val="009431A3"/>
    <w:rsid w:val="00943882"/>
    <w:rsid w:val="00943E61"/>
    <w:rsid w:val="00943E86"/>
    <w:rsid w:val="00945D13"/>
    <w:rsid w:val="00946F9F"/>
    <w:rsid w:val="00952269"/>
    <w:rsid w:val="00953055"/>
    <w:rsid w:val="0095318A"/>
    <w:rsid w:val="00954B96"/>
    <w:rsid w:val="00956227"/>
    <w:rsid w:val="0095638F"/>
    <w:rsid w:val="009578B7"/>
    <w:rsid w:val="00960D2D"/>
    <w:rsid w:val="00960F63"/>
    <w:rsid w:val="00963B89"/>
    <w:rsid w:val="00964C9D"/>
    <w:rsid w:val="00966481"/>
    <w:rsid w:val="0096698A"/>
    <w:rsid w:val="009671E2"/>
    <w:rsid w:val="0096775D"/>
    <w:rsid w:val="009708D2"/>
    <w:rsid w:val="00971164"/>
    <w:rsid w:val="0097279C"/>
    <w:rsid w:val="00972AF4"/>
    <w:rsid w:val="00974482"/>
    <w:rsid w:val="0098189D"/>
    <w:rsid w:val="00982CDC"/>
    <w:rsid w:val="009836D6"/>
    <w:rsid w:val="00984CE6"/>
    <w:rsid w:val="009914D3"/>
    <w:rsid w:val="00992789"/>
    <w:rsid w:val="00995516"/>
    <w:rsid w:val="00996CAD"/>
    <w:rsid w:val="00997634"/>
    <w:rsid w:val="009A0AE1"/>
    <w:rsid w:val="009A26D7"/>
    <w:rsid w:val="009A2D17"/>
    <w:rsid w:val="009A557C"/>
    <w:rsid w:val="009A7133"/>
    <w:rsid w:val="009B0300"/>
    <w:rsid w:val="009B095B"/>
    <w:rsid w:val="009B0B04"/>
    <w:rsid w:val="009B10A0"/>
    <w:rsid w:val="009B2487"/>
    <w:rsid w:val="009B25AC"/>
    <w:rsid w:val="009B5E7B"/>
    <w:rsid w:val="009B73CA"/>
    <w:rsid w:val="009C04A3"/>
    <w:rsid w:val="009C216D"/>
    <w:rsid w:val="009C2509"/>
    <w:rsid w:val="009C3E6B"/>
    <w:rsid w:val="009C3FC3"/>
    <w:rsid w:val="009C44C9"/>
    <w:rsid w:val="009C5CFC"/>
    <w:rsid w:val="009C753E"/>
    <w:rsid w:val="009D0F90"/>
    <w:rsid w:val="009D1A99"/>
    <w:rsid w:val="009D261F"/>
    <w:rsid w:val="009D4F07"/>
    <w:rsid w:val="009D5764"/>
    <w:rsid w:val="009D65BF"/>
    <w:rsid w:val="009E09CD"/>
    <w:rsid w:val="009E0C26"/>
    <w:rsid w:val="009E2A14"/>
    <w:rsid w:val="009E3592"/>
    <w:rsid w:val="009E3BB0"/>
    <w:rsid w:val="009E4723"/>
    <w:rsid w:val="009E5019"/>
    <w:rsid w:val="009E50D9"/>
    <w:rsid w:val="009E6DA8"/>
    <w:rsid w:val="009F07B4"/>
    <w:rsid w:val="009F1974"/>
    <w:rsid w:val="009F341F"/>
    <w:rsid w:val="009F48FF"/>
    <w:rsid w:val="009F68F6"/>
    <w:rsid w:val="00A028AF"/>
    <w:rsid w:val="00A06AA7"/>
    <w:rsid w:val="00A06F7A"/>
    <w:rsid w:val="00A07451"/>
    <w:rsid w:val="00A122C2"/>
    <w:rsid w:val="00A135DC"/>
    <w:rsid w:val="00A13F10"/>
    <w:rsid w:val="00A157D1"/>
    <w:rsid w:val="00A204EB"/>
    <w:rsid w:val="00A205FC"/>
    <w:rsid w:val="00A2134F"/>
    <w:rsid w:val="00A2287F"/>
    <w:rsid w:val="00A231B4"/>
    <w:rsid w:val="00A232BF"/>
    <w:rsid w:val="00A242B7"/>
    <w:rsid w:val="00A246F9"/>
    <w:rsid w:val="00A25C48"/>
    <w:rsid w:val="00A26A80"/>
    <w:rsid w:val="00A271E9"/>
    <w:rsid w:val="00A27302"/>
    <w:rsid w:val="00A323B9"/>
    <w:rsid w:val="00A32D13"/>
    <w:rsid w:val="00A331D8"/>
    <w:rsid w:val="00A3336C"/>
    <w:rsid w:val="00A3379D"/>
    <w:rsid w:val="00A34032"/>
    <w:rsid w:val="00A34918"/>
    <w:rsid w:val="00A35286"/>
    <w:rsid w:val="00A36955"/>
    <w:rsid w:val="00A3730C"/>
    <w:rsid w:val="00A4132C"/>
    <w:rsid w:val="00A41992"/>
    <w:rsid w:val="00A419D2"/>
    <w:rsid w:val="00A44540"/>
    <w:rsid w:val="00A52231"/>
    <w:rsid w:val="00A53483"/>
    <w:rsid w:val="00A5661D"/>
    <w:rsid w:val="00A60626"/>
    <w:rsid w:val="00A60EBB"/>
    <w:rsid w:val="00A617D6"/>
    <w:rsid w:val="00A62471"/>
    <w:rsid w:val="00A6251F"/>
    <w:rsid w:val="00A63D26"/>
    <w:rsid w:val="00A64489"/>
    <w:rsid w:val="00A64F94"/>
    <w:rsid w:val="00A656F9"/>
    <w:rsid w:val="00A65B4D"/>
    <w:rsid w:val="00A66BB4"/>
    <w:rsid w:val="00A66D61"/>
    <w:rsid w:val="00A7222C"/>
    <w:rsid w:val="00A7316D"/>
    <w:rsid w:val="00A739DC"/>
    <w:rsid w:val="00A74771"/>
    <w:rsid w:val="00A75C54"/>
    <w:rsid w:val="00A77052"/>
    <w:rsid w:val="00A809D9"/>
    <w:rsid w:val="00A8141D"/>
    <w:rsid w:val="00A81962"/>
    <w:rsid w:val="00A86127"/>
    <w:rsid w:val="00A86A4C"/>
    <w:rsid w:val="00A87644"/>
    <w:rsid w:val="00A87782"/>
    <w:rsid w:val="00A91161"/>
    <w:rsid w:val="00A91363"/>
    <w:rsid w:val="00A92189"/>
    <w:rsid w:val="00A92716"/>
    <w:rsid w:val="00A92FB0"/>
    <w:rsid w:val="00A93A6D"/>
    <w:rsid w:val="00A967B7"/>
    <w:rsid w:val="00A970C4"/>
    <w:rsid w:val="00AA1A37"/>
    <w:rsid w:val="00AA20F8"/>
    <w:rsid w:val="00AA2285"/>
    <w:rsid w:val="00AA2A3D"/>
    <w:rsid w:val="00AA4AB9"/>
    <w:rsid w:val="00AA59CB"/>
    <w:rsid w:val="00AA5D53"/>
    <w:rsid w:val="00AB05C4"/>
    <w:rsid w:val="00AB072F"/>
    <w:rsid w:val="00AB1236"/>
    <w:rsid w:val="00AB1C45"/>
    <w:rsid w:val="00AB2592"/>
    <w:rsid w:val="00AB41DF"/>
    <w:rsid w:val="00AB4813"/>
    <w:rsid w:val="00AB72FF"/>
    <w:rsid w:val="00AC2C0E"/>
    <w:rsid w:val="00AC4A51"/>
    <w:rsid w:val="00AC58A4"/>
    <w:rsid w:val="00AC5FE8"/>
    <w:rsid w:val="00AC6AFA"/>
    <w:rsid w:val="00AD100F"/>
    <w:rsid w:val="00AD1090"/>
    <w:rsid w:val="00AD2677"/>
    <w:rsid w:val="00AD2FF9"/>
    <w:rsid w:val="00AD3910"/>
    <w:rsid w:val="00AD5CBF"/>
    <w:rsid w:val="00AE05D2"/>
    <w:rsid w:val="00AE0D30"/>
    <w:rsid w:val="00AE22A4"/>
    <w:rsid w:val="00AE4C17"/>
    <w:rsid w:val="00AE6182"/>
    <w:rsid w:val="00AE6204"/>
    <w:rsid w:val="00AE6B9C"/>
    <w:rsid w:val="00AE7C58"/>
    <w:rsid w:val="00AE7D22"/>
    <w:rsid w:val="00AF021D"/>
    <w:rsid w:val="00AF0FE9"/>
    <w:rsid w:val="00AF10A0"/>
    <w:rsid w:val="00AF1EEF"/>
    <w:rsid w:val="00AF274D"/>
    <w:rsid w:val="00AF2D1F"/>
    <w:rsid w:val="00AF5F71"/>
    <w:rsid w:val="00B00A9A"/>
    <w:rsid w:val="00B01120"/>
    <w:rsid w:val="00B01330"/>
    <w:rsid w:val="00B014C3"/>
    <w:rsid w:val="00B02B28"/>
    <w:rsid w:val="00B02EFF"/>
    <w:rsid w:val="00B04139"/>
    <w:rsid w:val="00B071DA"/>
    <w:rsid w:val="00B110FB"/>
    <w:rsid w:val="00B1201B"/>
    <w:rsid w:val="00B1365C"/>
    <w:rsid w:val="00B1508E"/>
    <w:rsid w:val="00B1567D"/>
    <w:rsid w:val="00B168CD"/>
    <w:rsid w:val="00B177BE"/>
    <w:rsid w:val="00B17CB6"/>
    <w:rsid w:val="00B2062A"/>
    <w:rsid w:val="00B2374E"/>
    <w:rsid w:val="00B238AA"/>
    <w:rsid w:val="00B24296"/>
    <w:rsid w:val="00B24654"/>
    <w:rsid w:val="00B26D34"/>
    <w:rsid w:val="00B30202"/>
    <w:rsid w:val="00B328E4"/>
    <w:rsid w:val="00B339D8"/>
    <w:rsid w:val="00B355B2"/>
    <w:rsid w:val="00B3710B"/>
    <w:rsid w:val="00B379DF"/>
    <w:rsid w:val="00B37E33"/>
    <w:rsid w:val="00B37FB7"/>
    <w:rsid w:val="00B4086B"/>
    <w:rsid w:val="00B4165D"/>
    <w:rsid w:val="00B41783"/>
    <w:rsid w:val="00B426B3"/>
    <w:rsid w:val="00B432C6"/>
    <w:rsid w:val="00B4338A"/>
    <w:rsid w:val="00B458D9"/>
    <w:rsid w:val="00B45E6D"/>
    <w:rsid w:val="00B47B73"/>
    <w:rsid w:val="00B47DCC"/>
    <w:rsid w:val="00B500B6"/>
    <w:rsid w:val="00B54234"/>
    <w:rsid w:val="00B54ED3"/>
    <w:rsid w:val="00B56363"/>
    <w:rsid w:val="00B563B5"/>
    <w:rsid w:val="00B57435"/>
    <w:rsid w:val="00B57449"/>
    <w:rsid w:val="00B57C62"/>
    <w:rsid w:val="00B628B5"/>
    <w:rsid w:val="00B62EBA"/>
    <w:rsid w:val="00B64412"/>
    <w:rsid w:val="00B655F0"/>
    <w:rsid w:val="00B703D6"/>
    <w:rsid w:val="00B71F54"/>
    <w:rsid w:val="00B75067"/>
    <w:rsid w:val="00B75936"/>
    <w:rsid w:val="00B76CF8"/>
    <w:rsid w:val="00B8053D"/>
    <w:rsid w:val="00B83EF8"/>
    <w:rsid w:val="00B850A9"/>
    <w:rsid w:val="00B875E4"/>
    <w:rsid w:val="00B90DCC"/>
    <w:rsid w:val="00B90EA5"/>
    <w:rsid w:val="00B91D11"/>
    <w:rsid w:val="00B93A52"/>
    <w:rsid w:val="00B93CB2"/>
    <w:rsid w:val="00B951B1"/>
    <w:rsid w:val="00B95566"/>
    <w:rsid w:val="00B955CA"/>
    <w:rsid w:val="00B971A8"/>
    <w:rsid w:val="00B97285"/>
    <w:rsid w:val="00BA397F"/>
    <w:rsid w:val="00BB10F8"/>
    <w:rsid w:val="00BB140A"/>
    <w:rsid w:val="00BB26C6"/>
    <w:rsid w:val="00BB3D86"/>
    <w:rsid w:val="00BB4699"/>
    <w:rsid w:val="00BB5B97"/>
    <w:rsid w:val="00BB6754"/>
    <w:rsid w:val="00BC1B1F"/>
    <w:rsid w:val="00BC2F5A"/>
    <w:rsid w:val="00BC3F58"/>
    <w:rsid w:val="00BC4723"/>
    <w:rsid w:val="00BC5151"/>
    <w:rsid w:val="00BC523B"/>
    <w:rsid w:val="00BC77AB"/>
    <w:rsid w:val="00BD0B9F"/>
    <w:rsid w:val="00BD321B"/>
    <w:rsid w:val="00BD409C"/>
    <w:rsid w:val="00BD40A5"/>
    <w:rsid w:val="00BD43E8"/>
    <w:rsid w:val="00BD4803"/>
    <w:rsid w:val="00BD506B"/>
    <w:rsid w:val="00BD5564"/>
    <w:rsid w:val="00BD58C6"/>
    <w:rsid w:val="00BD612D"/>
    <w:rsid w:val="00BD6676"/>
    <w:rsid w:val="00BD7C53"/>
    <w:rsid w:val="00BE1091"/>
    <w:rsid w:val="00BE293F"/>
    <w:rsid w:val="00BE3CC3"/>
    <w:rsid w:val="00BE3EB9"/>
    <w:rsid w:val="00BE43BE"/>
    <w:rsid w:val="00BE508F"/>
    <w:rsid w:val="00BE7DA1"/>
    <w:rsid w:val="00BF033B"/>
    <w:rsid w:val="00BF2923"/>
    <w:rsid w:val="00BF3276"/>
    <w:rsid w:val="00BF3D39"/>
    <w:rsid w:val="00BF3DE6"/>
    <w:rsid w:val="00BF3E42"/>
    <w:rsid w:val="00BF5289"/>
    <w:rsid w:val="00BF5984"/>
    <w:rsid w:val="00BF5DFA"/>
    <w:rsid w:val="00BF6D51"/>
    <w:rsid w:val="00BF716A"/>
    <w:rsid w:val="00C01FE6"/>
    <w:rsid w:val="00C020A7"/>
    <w:rsid w:val="00C030A8"/>
    <w:rsid w:val="00C033CA"/>
    <w:rsid w:val="00C05577"/>
    <w:rsid w:val="00C0574C"/>
    <w:rsid w:val="00C1175D"/>
    <w:rsid w:val="00C12498"/>
    <w:rsid w:val="00C12CDB"/>
    <w:rsid w:val="00C154DE"/>
    <w:rsid w:val="00C16089"/>
    <w:rsid w:val="00C164E0"/>
    <w:rsid w:val="00C208DB"/>
    <w:rsid w:val="00C20F9C"/>
    <w:rsid w:val="00C212B8"/>
    <w:rsid w:val="00C23531"/>
    <w:rsid w:val="00C240E7"/>
    <w:rsid w:val="00C247E9"/>
    <w:rsid w:val="00C255B3"/>
    <w:rsid w:val="00C26691"/>
    <w:rsid w:val="00C27E07"/>
    <w:rsid w:val="00C30EC9"/>
    <w:rsid w:val="00C31BB0"/>
    <w:rsid w:val="00C3211D"/>
    <w:rsid w:val="00C3275B"/>
    <w:rsid w:val="00C348E0"/>
    <w:rsid w:val="00C34E2F"/>
    <w:rsid w:val="00C3594D"/>
    <w:rsid w:val="00C36252"/>
    <w:rsid w:val="00C3667C"/>
    <w:rsid w:val="00C414E3"/>
    <w:rsid w:val="00C440EE"/>
    <w:rsid w:val="00C443FD"/>
    <w:rsid w:val="00C44714"/>
    <w:rsid w:val="00C45732"/>
    <w:rsid w:val="00C46065"/>
    <w:rsid w:val="00C46DA3"/>
    <w:rsid w:val="00C47839"/>
    <w:rsid w:val="00C50397"/>
    <w:rsid w:val="00C532C0"/>
    <w:rsid w:val="00C533C2"/>
    <w:rsid w:val="00C55DE1"/>
    <w:rsid w:val="00C62B63"/>
    <w:rsid w:val="00C63375"/>
    <w:rsid w:val="00C6480C"/>
    <w:rsid w:val="00C64AC1"/>
    <w:rsid w:val="00C6561D"/>
    <w:rsid w:val="00C65644"/>
    <w:rsid w:val="00C65659"/>
    <w:rsid w:val="00C67C53"/>
    <w:rsid w:val="00C71903"/>
    <w:rsid w:val="00C728EC"/>
    <w:rsid w:val="00C73599"/>
    <w:rsid w:val="00C75052"/>
    <w:rsid w:val="00C76942"/>
    <w:rsid w:val="00C80417"/>
    <w:rsid w:val="00C83821"/>
    <w:rsid w:val="00C84C89"/>
    <w:rsid w:val="00C86B80"/>
    <w:rsid w:val="00C86FA6"/>
    <w:rsid w:val="00C87B7D"/>
    <w:rsid w:val="00C87EE9"/>
    <w:rsid w:val="00C91399"/>
    <w:rsid w:val="00C9284D"/>
    <w:rsid w:val="00C92E3A"/>
    <w:rsid w:val="00C94D40"/>
    <w:rsid w:val="00C9521B"/>
    <w:rsid w:val="00C96AFE"/>
    <w:rsid w:val="00C97906"/>
    <w:rsid w:val="00C97B6D"/>
    <w:rsid w:val="00C97C59"/>
    <w:rsid w:val="00CA05AF"/>
    <w:rsid w:val="00CA0B8B"/>
    <w:rsid w:val="00CA1030"/>
    <w:rsid w:val="00CA35B9"/>
    <w:rsid w:val="00CA49B4"/>
    <w:rsid w:val="00CA6B27"/>
    <w:rsid w:val="00CA6B7D"/>
    <w:rsid w:val="00CB0392"/>
    <w:rsid w:val="00CB0E3E"/>
    <w:rsid w:val="00CB1722"/>
    <w:rsid w:val="00CB2136"/>
    <w:rsid w:val="00CB26DE"/>
    <w:rsid w:val="00CB405F"/>
    <w:rsid w:val="00CC043A"/>
    <w:rsid w:val="00CC0599"/>
    <w:rsid w:val="00CC0D9E"/>
    <w:rsid w:val="00CC31AC"/>
    <w:rsid w:val="00CC31CB"/>
    <w:rsid w:val="00CC3978"/>
    <w:rsid w:val="00CC4366"/>
    <w:rsid w:val="00CC436D"/>
    <w:rsid w:val="00CC5124"/>
    <w:rsid w:val="00CC57A3"/>
    <w:rsid w:val="00CC79EA"/>
    <w:rsid w:val="00CD0DBD"/>
    <w:rsid w:val="00CD1317"/>
    <w:rsid w:val="00CD2A97"/>
    <w:rsid w:val="00CD3072"/>
    <w:rsid w:val="00CD44E8"/>
    <w:rsid w:val="00CD4611"/>
    <w:rsid w:val="00CD613A"/>
    <w:rsid w:val="00CE0540"/>
    <w:rsid w:val="00CE1003"/>
    <w:rsid w:val="00CE2660"/>
    <w:rsid w:val="00CE565B"/>
    <w:rsid w:val="00CE64C0"/>
    <w:rsid w:val="00CF14FE"/>
    <w:rsid w:val="00CF1C4C"/>
    <w:rsid w:val="00CF2DF3"/>
    <w:rsid w:val="00CF4C83"/>
    <w:rsid w:val="00CF4F89"/>
    <w:rsid w:val="00D00ABF"/>
    <w:rsid w:val="00D06A75"/>
    <w:rsid w:val="00D07007"/>
    <w:rsid w:val="00D10916"/>
    <w:rsid w:val="00D111D0"/>
    <w:rsid w:val="00D150DF"/>
    <w:rsid w:val="00D15170"/>
    <w:rsid w:val="00D15E31"/>
    <w:rsid w:val="00D16CD6"/>
    <w:rsid w:val="00D17993"/>
    <w:rsid w:val="00D2051F"/>
    <w:rsid w:val="00D20C14"/>
    <w:rsid w:val="00D21003"/>
    <w:rsid w:val="00D21305"/>
    <w:rsid w:val="00D213CB"/>
    <w:rsid w:val="00D21642"/>
    <w:rsid w:val="00D22511"/>
    <w:rsid w:val="00D2271F"/>
    <w:rsid w:val="00D22804"/>
    <w:rsid w:val="00D22EB5"/>
    <w:rsid w:val="00D22EDE"/>
    <w:rsid w:val="00D27DAA"/>
    <w:rsid w:val="00D3129B"/>
    <w:rsid w:val="00D316F1"/>
    <w:rsid w:val="00D323D6"/>
    <w:rsid w:val="00D3739A"/>
    <w:rsid w:val="00D37CE9"/>
    <w:rsid w:val="00D37E5E"/>
    <w:rsid w:val="00D37F73"/>
    <w:rsid w:val="00D41C6B"/>
    <w:rsid w:val="00D43F82"/>
    <w:rsid w:val="00D44F6F"/>
    <w:rsid w:val="00D45C61"/>
    <w:rsid w:val="00D474A3"/>
    <w:rsid w:val="00D50D3A"/>
    <w:rsid w:val="00D51A1C"/>
    <w:rsid w:val="00D52B98"/>
    <w:rsid w:val="00D536C0"/>
    <w:rsid w:val="00D53A41"/>
    <w:rsid w:val="00D54325"/>
    <w:rsid w:val="00D54638"/>
    <w:rsid w:val="00D55A4F"/>
    <w:rsid w:val="00D573EF"/>
    <w:rsid w:val="00D617FF"/>
    <w:rsid w:val="00D61F76"/>
    <w:rsid w:val="00D6246E"/>
    <w:rsid w:val="00D62DF9"/>
    <w:rsid w:val="00D64620"/>
    <w:rsid w:val="00D71C85"/>
    <w:rsid w:val="00D71F36"/>
    <w:rsid w:val="00D72066"/>
    <w:rsid w:val="00D72B24"/>
    <w:rsid w:val="00D7304C"/>
    <w:rsid w:val="00D73180"/>
    <w:rsid w:val="00D74BAA"/>
    <w:rsid w:val="00D75AA6"/>
    <w:rsid w:val="00D767A7"/>
    <w:rsid w:val="00D76E8E"/>
    <w:rsid w:val="00D77572"/>
    <w:rsid w:val="00D811A0"/>
    <w:rsid w:val="00D82DE9"/>
    <w:rsid w:val="00D82F19"/>
    <w:rsid w:val="00D830F7"/>
    <w:rsid w:val="00D853FB"/>
    <w:rsid w:val="00D87711"/>
    <w:rsid w:val="00D90740"/>
    <w:rsid w:val="00D90AA8"/>
    <w:rsid w:val="00D90B13"/>
    <w:rsid w:val="00D91E8B"/>
    <w:rsid w:val="00D92B7C"/>
    <w:rsid w:val="00D92BBD"/>
    <w:rsid w:val="00D9382A"/>
    <w:rsid w:val="00D93E19"/>
    <w:rsid w:val="00D95074"/>
    <w:rsid w:val="00D973B5"/>
    <w:rsid w:val="00DA10DA"/>
    <w:rsid w:val="00DA24F0"/>
    <w:rsid w:val="00DA3A1B"/>
    <w:rsid w:val="00DA4083"/>
    <w:rsid w:val="00DA47EF"/>
    <w:rsid w:val="00DA5B17"/>
    <w:rsid w:val="00DB2160"/>
    <w:rsid w:val="00DB2BC9"/>
    <w:rsid w:val="00DB6055"/>
    <w:rsid w:val="00DB625D"/>
    <w:rsid w:val="00DB6A25"/>
    <w:rsid w:val="00DB6B92"/>
    <w:rsid w:val="00DB7111"/>
    <w:rsid w:val="00DB7D02"/>
    <w:rsid w:val="00DC02BE"/>
    <w:rsid w:val="00DC20C7"/>
    <w:rsid w:val="00DC44E7"/>
    <w:rsid w:val="00DC6237"/>
    <w:rsid w:val="00DD0082"/>
    <w:rsid w:val="00DD07A1"/>
    <w:rsid w:val="00DD0890"/>
    <w:rsid w:val="00DD1856"/>
    <w:rsid w:val="00DD2D7E"/>
    <w:rsid w:val="00DD31FA"/>
    <w:rsid w:val="00DD3D14"/>
    <w:rsid w:val="00DD50EB"/>
    <w:rsid w:val="00DD7122"/>
    <w:rsid w:val="00DE0211"/>
    <w:rsid w:val="00DE0263"/>
    <w:rsid w:val="00DE05CF"/>
    <w:rsid w:val="00DE124E"/>
    <w:rsid w:val="00DE43EC"/>
    <w:rsid w:val="00DE48A3"/>
    <w:rsid w:val="00DE5399"/>
    <w:rsid w:val="00DE76CC"/>
    <w:rsid w:val="00DF12D1"/>
    <w:rsid w:val="00DF1869"/>
    <w:rsid w:val="00DF2D03"/>
    <w:rsid w:val="00DF2FA9"/>
    <w:rsid w:val="00DF3B60"/>
    <w:rsid w:val="00DF5271"/>
    <w:rsid w:val="00DF7006"/>
    <w:rsid w:val="00DF7AE2"/>
    <w:rsid w:val="00E00E8C"/>
    <w:rsid w:val="00E017A0"/>
    <w:rsid w:val="00E018C7"/>
    <w:rsid w:val="00E01B04"/>
    <w:rsid w:val="00E01EFA"/>
    <w:rsid w:val="00E03154"/>
    <w:rsid w:val="00E0474B"/>
    <w:rsid w:val="00E04797"/>
    <w:rsid w:val="00E051D4"/>
    <w:rsid w:val="00E05799"/>
    <w:rsid w:val="00E06D02"/>
    <w:rsid w:val="00E10153"/>
    <w:rsid w:val="00E1113B"/>
    <w:rsid w:val="00E11B9A"/>
    <w:rsid w:val="00E11C31"/>
    <w:rsid w:val="00E120F5"/>
    <w:rsid w:val="00E12A64"/>
    <w:rsid w:val="00E13115"/>
    <w:rsid w:val="00E13A99"/>
    <w:rsid w:val="00E14CD3"/>
    <w:rsid w:val="00E209A8"/>
    <w:rsid w:val="00E22F86"/>
    <w:rsid w:val="00E23962"/>
    <w:rsid w:val="00E2535D"/>
    <w:rsid w:val="00E2577A"/>
    <w:rsid w:val="00E267EB"/>
    <w:rsid w:val="00E277CA"/>
    <w:rsid w:val="00E27ED4"/>
    <w:rsid w:val="00E31B1C"/>
    <w:rsid w:val="00E36CB2"/>
    <w:rsid w:val="00E37B25"/>
    <w:rsid w:val="00E37BD4"/>
    <w:rsid w:val="00E40478"/>
    <w:rsid w:val="00E406E7"/>
    <w:rsid w:val="00E4352F"/>
    <w:rsid w:val="00E44DB9"/>
    <w:rsid w:val="00E45538"/>
    <w:rsid w:val="00E464B8"/>
    <w:rsid w:val="00E46E1A"/>
    <w:rsid w:val="00E47927"/>
    <w:rsid w:val="00E47A9D"/>
    <w:rsid w:val="00E47E33"/>
    <w:rsid w:val="00E517DF"/>
    <w:rsid w:val="00E51975"/>
    <w:rsid w:val="00E51AC1"/>
    <w:rsid w:val="00E51EE7"/>
    <w:rsid w:val="00E522C9"/>
    <w:rsid w:val="00E5501D"/>
    <w:rsid w:val="00E5732C"/>
    <w:rsid w:val="00E60A06"/>
    <w:rsid w:val="00E63466"/>
    <w:rsid w:val="00E636B3"/>
    <w:rsid w:val="00E6446D"/>
    <w:rsid w:val="00E65092"/>
    <w:rsid w:val="00E6528D"/>
    <w:rsid w:val="00E65603"/>
    <w:rsid w:val="00E65D4C"/>
    <w:rsid w:val="00E65EEB"/>
    <w:rsid w:val="00E70D78"/>
    <w:rsid w:val="00E7458B"/>
    <w:rsid w:val="00E76774"/>
    <w:rsid w:val="00E76900"/>
    <w:rsid w:val="00E769CD"/>
    <w:rsid w:val="00E76C34"/>
    <w:rsid w:val="00E80055"/>
    <w:rsid w:val="00E818D5"/>
    <w:rsid w:val="00E82CBC"/>
    <w:rsid w:val="00E844D9"/>
    <w:rsid w:val="00E846C1"/>
    <w:rsid w:val="00E8500F"/>
    <w:rsid w:val="00E85268"/>
    <w:rsid w:val="00E855C7"/>
    <w:rsid w:val="00E9099E"/>
    <w:rsid w:val="00E910C4"/>
    <w:rsid w:val="00E91132"/>
    <w:rsid w:val="00EA0C9F"/>
    <w:rsid w:val="00EA25B3"/>
    <w:rsid w:val="00EA3286"/>
    <w:rsid w:val="00EA3811"/>
    <w:rsid w:val="00EA4771"/>
    <w:rsid w:val="00EA4C09"/>
    <w:rsid w:val="00EA4E45"/>
    <w:rsid w:val="00EA737F"/>
    <w:rsid w:val="00EA7A7C"/>
    <w:rsid w:val="00EB0C1D"/>
    <w:rsid w:val="00EB3E11"/>
    <w:rsid w:val="00EB486E"/>
    <w:rsid w:val="00EB6C41"/>
    <w:rsid w:val="00EB729D"/>
    <w:rsid w:val="00EB75AE"/>
    <w:rsid w:val="00EC0D70"/>
    <w:rsid w:val="00EC13BC"/>
    <w:rsid w:val="00EC2C5A"/>
    <w:rsid w:val="00EC2CDD"/>
    <w:rsid w:val="00EC58AF"/>
    <w:rsid w:val="00EC653A"/>
    <w:rsid w:val="00ED0825"/>
    <w:rsid w:val="00ED1E1E"/>
    <w:rsid w:val="00ED5904"/>
    <w:rsid w:val="00ED5CD0"/>
    <w:rsid w:val="00ED68FC"/>
    <w:rsid w:val="00ED6EB2"/>
    <w:rsid w:val="00EE0C51"/>
    <w:rsid w:val="00EE18C1"/>
    <w:rsid w:val="00EE4A25"/>
    <w:rsid w:val="00EF3F64"/>
    <w:rsid w:val="00EF54C2"/>
    <w:rsid w:val="00EF5A55"/>
    <w:rsid w:val="00EF6BFB"/>
    <w:rsid w:val="00EF6CA5"/>
    <w:rsid w:val="00EF6D3E"/>
    <w:rsid w:val="00EF7359"/>
    <w:rsid w:val="00F02305"/>
    <w:rsid w:val="00F04229"/>
    <w:rsid w:val="00F050DD"/>
    <w:rsid w:val="00F06EFF"/>
    <w:rsid w:val="00F1195A"/>
    <w:rsid w:val="00F14A83"/>
    <w:rsid w:val="00F14DFD"/>
    <w:rsid w:val="00F151F8"/>
    <w:rsid w:val="00F16305"/>
    <w:rsid w:val="00F20B89"/>
    <w:rsid w:val="00F22B66"/>
    <w:rsid w:val="00F24F20"/>
    <w:rsid w:val="00F27A01"/>
    <w:rsid w:val="00F27BE3"/>
    <w:rsid w:val="00F3122F"/>
    <w:rsid w:val="00F31484"/>
    <w:rsid w:val="00F32AB8"/>
    <w:rsid w:val="00F34A53"/>
    <w:rsid w:val="00F34F05"/>
    <w:rsid w:val="00F35062"/>
    <w:rsid w:val="00F35539"/>
    <w:rsid w:val="00F368A8"/>
    <w:rsid w:val="00F37020"/>
    <w:rsid w:val="00F415AD"/>
    <w:rsid w:val="00F426FB"/>
    <w:rsid w:val="00F4581E"/>
    <w:rsid w:val="00F47B84"/>
    <w:rsid w:val="00F502D7"/>
    <w:rsid w:val="00F50A92"/>
    <w:rsid w:val="00F50DA9"/>
    <w:rsid w:val="00F511BD"/>
    <w:rsid w:val="00F52FAB"/>
    <w:rsid w:val="00F53C38"/>
    <w:rsid w:val="00F53D6D"/>
    <w:rsid w:val="00F54963"/>
    <w:rsid w:val="00F55237"/>
    <w:rsid w:val="00F56735"/>
    <w:rsid w:val="00F577B8"/>
    <w:rsid w:val="00F57B6F"/>
    <w:rsid w:val="00F61500"/>
    <w:rsid w:val="00F6153B"/>
    <w:rsid w:val="00F61C1C"/>
    <w:rsid w:val="00F62010"/>
    <w:rsid w:val="00F65D3C"/>
    <w:rsid w:val="00F66EAD"/>
    <w:rsid w:val="00F70E56"/>
    <w:rsid w:val="00F71961"/>
    <w:rsid w:val="00F740CD"/>
    <w:rsid w:val="00F741F7"/>
    <w:rsid w:val="00F75574"/>
    <w:rsid w:val="00F779FD"/>
    <w:rsid w:val="00F805BC"/>
    <w:rsid w:val="00F81E1B"/>
    <w:rsid w:val="00F83B8F"/>
    <w:rsid w:val="00F83E1B"/>
    <w:rsid w:val="00F84113"/>
    <w:rsid w:val="00F86A3E"/>
    <w:rsid w:val="00F86FF9"/>
    <w:rsid w:val="00F945B6"/>
    <w:rsid w:val="00F95F48"/>
    <w:rsid w:val="00F969CD"/>
    <w:rsid w:val="00F973CC"/>
    <w:rsid w:val="00F978C1"/>
    <w:rsid w:val="00FA2DB0"/>
    <w:rsid w:val="00FA438F"/>
    <w:rsid w:val="00FA4618"/>
    <w:rsid w:val="00FA46B2"/>
    <w:rsid w:val="00FA5BCC"/>
    <w:rsid w:val="00FA5C76"/>
    <w:rsid w:val="00FA659E"/>
    <w:rsid w:val="00FB03E7"/>
    <w:rsid w:val="00FB1699"/>
    <w:rsid w:val="00FB248E"/>
    <w:rsid w:val="00FB35A5"/>
    <w:rsid w:val="00FB52FD"/>
    <w:rsid w:val="00FB59EE"/>
    <w:rsid w:val="00FB656C"/>
    <w:rsid w:val="00FB7045"/>
    <w:rsid w:val="00FC00AE"/>
    <w:rsid w:val="00FC05F2"/>
    <w:rsid w:val="00FC08F4"/>
    <w:rsid w:val="00FC0FCD"/>
    <w:rsid w:val="00FC18C0"/>
    <w:rsid w:val="00FC34B4"/>
    <w:rsid w:val="00FC36A4"/>
    <w:rsid w:val="00FC3D5C"/>
    <w:rsid w:val="00FC3FA9"/>
    <w:rsid w:val="00FC3FD8"/>
    <w:rsid w:val="00FC484E"/>
    <w:rsid w:val="00FC4C1C"/>
    <w:rsid w:val="00FC5234"/>
    <w:rsid w:val="00FC56EC"/>
    <w:rsid w:val="00FC64C1"/>
    <w:rsid w:val="00FD1CCF"/>
    <w:rsid w:val="00FD225C"/>
    <w:rsid w:val="00FD3092"/>
    <w:rsid w:val="00FD3203"/>
    <w:rsid w:val="00FD3E54"/>
    <w:rsid w:val="00FD5F77"/>
    <w:rsid w:val="00FD7A91"/>
    <w:rsid w:val="00FE11B8"/>
    <w:rsid w:val="00FE2535"/>
    <w:rsid w:val="00FE28EA"/>
    <w:rsid w:val="00FE31A6"/>
    <w:rsid w:val="00FE3467"/>
    <w:rsid w:val="00FE3AAD"/>
    <w:rsid w:val="00FE4678"/>
    <w:rsid w:val="00FE56D1"/>
    <w:rsid w:val="00FE710C"/>
    <w:rsid w:val="00FE71E3"/>
    <w:rsid w:val="00FF04F6"/>
    <w:rsid w:val="00FF2800"/>
    <w:rsid w:val="00FF38FA"/>
    <w:rsid w:val="00FF3A04"/>
    <w:rsid w:val="00FF5556"/>
    <w:rsid w:val="00FF6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76B7A"/>
  <w15:chartTrackingRefBased/>
  <w15:docId w15:val="{B464EAE5-B8AD-4106-9629-1688D065D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7419AD"/>
    <w:pPr>
      <w:keepNext/>
      <w:widowControl w:val="0"/>
      <w:numPr>
        <w:ilvl w:val="1"/>
        <w:numId w:val="1"/>
      </w:numPr>
      <w:suppressAutoHyphens/>
      <w:spacing w:after="0" w:line="240" w:lineRule="auto"/>
      <w:jc w:val="both"/>
      <w:outlineLvl w:val="1"/>
    </w:pPr>
    <w:rPr>
      <w:rFonts w:ascii="Times New Roman" w:eastAsia="Times New Roman" w:hAnsi="Times New Roman" w:cs="Times New Roman"/>
      <w:b/>
      <w:bCs/>
      <w:kern w:val="1"/>
      <w:sz w:val="24"/>
      <w:szCs w:val="24"/>
      <w:lang w:val="x-none"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5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50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0B3"/>
    <w:rPr>
      <w:rFonts w:ascii="Segoe UI" w:hAnsi="Segoe UI" w:cs="Segoe UI"/>
      <w:sz w:val="18"/>
      <w:szCs w:val="18"/>
    </w:rPr>
  </w:style>
  <w:style w:type="character" w:customStyle="1" w:styleId="Heading2Char">
    <w:name w:val="Heading 2 Char"/>
    <w:basedOn w:val="DefaultParagraphFont"/>
    <w:link w:val="Heading2"/>
    <w:rsid w:val="007419AD"/>
    <w:rPr>
      <w:rFonts w:ascii="Times New Roman" w:eastAsia="Times New Roman" w:hAnsi="Times New Roman" w:cs="Times New Roman"/>
      <w:b/>
      <w:bCs/>
      <w:kern w:val="1"/>
      <w:sz w:val="24"/>
      <w:szCs w:val="24"/>
      <w:lang w:val="x-none" w:eastAsia="hi-IN" w:bidi="hi-IN"/>
    </w:rPr>
  </w:style>
  <w:style w:type="paragraph" w:styleId="ListParagraph">
    <w:name w:val="List Paragraph"/>
    <w:basedOn w:val="Normal"/>
    <w:uiPriority w:val="34"/>
    <w:qFormat/>
    <w:rsid w:val="004A0F74"/>
    <w:pPr>
      <w:ind w:left="720"/>
      <w:contextualSpacing/>
    </w:pPr>
  </w:style>
  <w:style w:type="character" w:styleId="Hyperlink">
    <w:name w:val="Hyperlink"/>
    <w:basedOn w:val="DefaultParagraphFont"/>
    <w:uiPriority w:val="99"/>
    <w:unhideWhenUsed/>
    <w:rsid w:val="00C443FD"/>
    <w:rPr>
      <w:color w:val="0563C1" w:themeColor="hyperlink"/>
      <w:u w:val="single"/>
    </w:rPr>
  </w:style>
  <w:style w:type="paragraph" w:styleId="NoSpacing">
    <w:name w:val="No Spacing"/>
    <w:uiPriority w:val="1"/>
    <w:qFormat/>
    <w:rsid w:val="00963B89"/>
    <w:pPr>
      <w:spacing w:after="0" w:line="240" w:lineRule="auto"/>
    </w:pPr>
  </w:style>
  <w:style w:type="character" w:styleId="UnresolvedMention">
    <w:name w:val="Unresolved Mention"/>
    <w:basedOn w:val="DefaultParagraphFont"/>
    <w:uiPriority w:val="99"/>
    <w:semiHidden/>
    <w:unhideWhenUsed/>
    <w:rsid w:val="00CD1317"/>
    <w:rPr>
      <w:color w:val="605E5C"/>
      <w:shd w:val="clear" w:color="auto" w:fill="E1DFDD"/>
    </w:rPr>
  </w:style>
  <w:style w:type="paragraph" w:styleId="PlainText">
    <w:name w:val="Plain Text"/>
    <w:basedOn w:val="Normal"/>
    <w:link w:val="PlainTextChar"/>
    <w:uiPriority w:val="99"/>
    <w:semiHidden/>
    <w:unhideWhenUsed/>
    <w:rsid w:val="00FC00A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C00A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3127">
      <w:bodyDiv w:val="1"/>
      <w:marLeft w:val="0"/>
      <w:marRight w:val="0"/>
      <w:marTop w:val="0"/>
      <w:marBottom w:val="0"/>
      <w:divBdr>
        <w:top w:val="none" w:sz="0" w:space="0" w:color="auto"/>
        <w:left w:val="none" w:sz="0" w:space="0" w:color="auto"/>
        <w:bottom w:val="none" w:sz="0" w:space="0" w:color="auto"/>
        <w:right w:val="none" w:sz="0" w:space="0" w:color="auto"/>
      </w:divBdr>
    </w:div>
    <w:div w:id="36783327">
      <w:bodyDiv w:val="1"/>
      <w:marLeft w:val="0"/>
      <w:marRight w:val="0"/>
      <w:marTop w:val="0"/>
      <w:marBottom w:val="0"/>
      <w:divBdr>
        <w:top w:val="none" w:sz="0" w:space="0" w:color="auto"/>
        <w:left w:val="none" w:sz="0" w:space="0" w:color="auto"/>
        <w:bottom w:val="none" w:sz="0" w:space="0" w:color="auto"/>
        <w:right w:val="none" w:sz="0" w:space="0" w:color="auto"/>
      </w:divBdr>
    </w:div>
    <w:div w:id="110438018">
      <w:bodyDiv w:val="1"/>
      <w:marLeft w:val="0"/>
      <w:marRight w:val="0"/>
      <w:marTop w:val="0"/>
      <w:marBottom w:val="0"/>
      <w:divBdr>
        <w:top w:val="none" w:sz="0" w:space="0" w:color="auto"/>
        <w:left w:val="none" w:sz="0" w:space="0" w:color="auto"/>
        <w:bottom w:val="none" w:sz="0" w:space="0" w:color="auto"/>
        <w:right w:val="none" w:sz="0" w:space="0" w:color="auto"/>
      </w:divBdr>
    </w:div>
    <w:div w:id="115103884">
      <w:bodyDiv w:val="1"/>
      <w:marLeft w:val="0"/>
      <w:marRight w:val="0"/>
      <w:marTop w:val="0"/>
      <w:marBottom w:val="0"/>
      <w:divBdr>
        <w:top w:val="none" w:sz="0" w:space="0" w:color="auto"/>
        <w:left w:val="none" w:sz="0" w:space="0" w:color="auto"/>
        <w:bottom w:val="none" w:sz="0" w:space="0" w:color="auto"/>
        <w:right w:val="none" w:sz="0" w:space="0" w:color="auto"/>
      </w:divBdr>
    </w:div>
    <w:div w:id="157041203">
      <w:bodyDiv w:val="1"/>
      <w:marLeft w:val="0"/>
      <w:marRight w:val="0"/>
      <w:marTop w:val="0"/>
      <w:marBottom w:val="0"/>
      <w:divBdr>
        <w:top w:val="none" w:sz="0" w:space="0" w:color="auto"/>
        <w:left w:val="none" w:sz="0" w:space="0" w:color="auto"/>
        <w:bottom w:val="none" w:sz="0" w:space="0" w:color="auto"/>
        <w:right w:val="none" w:sz="0" w:space="0" w:color="auto"/>
      </w:divBdr>
    </w:div>
    <w:div w:id="254896845">
      <w:bodyDiv w:val="1"/>
      <w:marLeft w:val="0"/>
      <w:marRight w:val="0"/>
      <w:marTop w:val="0"/>
      <w:marBottom w:val="0"/>
      <w:divBdr>
        <w:top w:val="none" w:sz="0" w:space="0" w:color="auto"/>
        <w:left w:val="none" w:sz="0" w:space="0" w:color="auto"/>
        <w:bottom w:val="none" w:sz="0" w:space="0" w:color="auto"/>
        <w:right w:val="none" w:sz="0" w:space="0" w:color="auto"/>
      </w:divBdr>
    </w:div>
    <w:div w:id="264965566">
      <w:bodyDiv w:val="1"/>
      <w:marLeft w:val="0"/>
      <w:marRight w:val="0"/>
      <w:marTop w:val="0"/>
      <w:marBottom w:val="0"/>
      <w:divBdr>
        <w:top w:val="none" w:sz="0" w:space="0" w:color="auto"/>
        <w:left w:val="none" w:sz="0" w:space="0" w:color="auto"/>
        <w:bottom w:val="none" w:sz="0" w:space="0" w:color="auto"/>
        <w:right w:val="none" w:sz="0" w:space="0" w:color="auto"/>
      </w:divBdr>
    </w:div>
    <w:div w:id="282856545">
      <w:bodyDiv w:val="1"/>
      <w:marLeft w:val="0"/>
      <w:marRight w:val="0"/>
      <w:marTop w:val="0"/>
      <w:marBottom w:val="0"/>
      <w:divBdr>
        <w:top w:val="none" w:sz="0" w:space="0" w:color="auto"/>
        <w:left w:val="none" w:sz="0" w:space="0" w:color="auto"/>
        <w:bottom w:val="none" w:sz="0" w:space="0" w:color="auto"/>
        <w:right w:val="none" w:sz="0" w:space="0" w:color="auto"/>
      </w:divBdr>
    </w:div>
    <w:div w:id="315378168">
      <w:bodyDiv w:val="1"/>
      <w:marLeft w:val="0"/>
      <w:marRight w:val="0"/>
      <w:marTop w:val="0"/>
      <w:marBottom w:val="0"/>
      <w:divBdr>
        <w:top w:val="none" w:sz="0" w:space="0" w:color="auto"/>
        <w:left w:val="none" w:sz="0" w:space="0" w:color="auto"/>
        <w:bottom w:val="none" w:sz="0" w:space="0" w:color="auto"/>
        <w:right w:val="none" w:sz="0" w:space="0" w:color="auto"/>
      </w:divBdr>
    </w:div>
    <w:div w:id="359890922">
      <w:bodyDiv w:val="1"/>
      <w:marLeft w:val="0"/>
      <w:marRight w:val="0"/>
      <w:marTop w:val="0"/>
      <w:marBottom w:val="0"/>
      <w:divBdr>
        <w:top w:val="none" w:sz="0" w:space="0" w:color="auto"/>
        <w:left w:val="none" w:sz="0" w:space="0" w:color="auto"/>
        <w:bottom w:val="none" w:sz="0" w:space="0" w:color="auto"/>
        <w:right w:val="none" w:sz="0" w:space="0" w:color="auto"/>
      </w:divBdr>
    </w:div>
    <w:div w:id="367225260">
      <w:bodyDiv w:val="1"/>
      <w:marLeft w:val="0"/>
      <w:marRight w:val="0"/>
      <w:marTop w:val="0"/>
      <w:marBottom w:val="0"/>
      <w:divBdr>
        <w:top w:val="none" w:sz="0" w:space="0" w:color="auto"/>
        <w:left w:val="none" w:sz="0" w:space="0" w:color="auto"/>
        <w:bottom w:val="none" w:sz="0" w:space="0" w:color="auto"/>
        <w:right w:val="none" w:sz="0" w:space="0" w:color="auto"/>
      </w:divBdr>
    </w:div>
    <w:div w:id="386801208">
      <w:bodyDiv w:val="1"/>
      <w:marLeft w:val="0"/>
      <w:marRight w:val="0"/>
      <w:marTop w:val="0"/>
      <w:marBottom w:val="0"/>
      <w:divBdr>
        <w:top w:val="none" w:sz="0" w:space="0" w:color="auto"/>
        <w:left w:val="none" w:sz="0" w:space="0" w:color="auto"/>
        <w:bottom w:val="none" w:sz="0" w:space="0" w:color="auto"/>
        <w:right w:val="none" w:sz="0" w:space="0" w:color="auto"/>
      </w:divBdr>
    </w:div>
    <w:div w:id="463162183">
      <w:bodyDiv w:val="1"/>
      <w:marLeft w:val="0"/>
      <w:marRight w:val="0"/>
      <w:marTop w:val="0"/>
      <w:marBottom w:val="0"/>
      <w:divBdr>
        <w:top w:val="none" w:sz="0" w:space="0" w:color="auto"/>
        <w:left w:val="none" w:sz="0" w:space="0" w:color="auto"/>
        <w:bottom w:val="none" w:sz="0" w:space="0" w:color="auto"/>
        <w:right w:val="none" w:sz="0" w:space="0" w:color="auto"/>
      </w:divBdr>
    </w:div>
    <w:div w:id="469369961">
      <w:bodyDiv w:val="1"/>
      <w:marLeft w:val="0"/>
      <w:marRight w:val="0"/>
      <w:marTop w:val="0"/>
      <w:marBottom w:val="0"/>
      <w:divBdr>
        <w:top w:val="none" w:sz="0" w:space="0" w:color="auto"/>
        <w:left w:val="none" w:sz="0" w:space="0" w:color="auto"/>
        <w:bottom w:val="none" w:sz="0" w:space="0" w:color="auto"/>
        <w:right w:val="none" w:sz="0" w:space="0" w:color="auto"/>
      </w:divBdr>
    </w:div>
    <w:div w:id="583607153">
      <w:bodyDiv w:val="1"/>
      <w:marLeft w:val="0"/>
      <w:marRight w:val="0"/>
      <w:marTop w:val="0"/>
      <w:marBottom w:val="0"/>
      <w:divBdr>
        <w:top w:val="none" w:sz="0" w:space="0" w:color="auto"/>
        <w:left w:val="none" w:sz="0" w:space="0" w:color="auto"/>
        <w:bottom w:val="none" w:sz="0" w:space="0" w:color="auto"/>
        <w:right w:val="none" w:sz="0" w:space="0" w:color="auto"/>
      </w:divBdr>
    </w:div>
    <w:div w:id="601642467">
      <w:bodyDiv w:val="1"/>
      <w:marLeft w:val="0"/>
      <w:marRight w:val="0"/>
      <w:marTop w:val="0"/>
      <w:marBottom w:val="0"/>
      <w:divBdr>
        <w:top w:val="none" w:sz="0" w:space="0" w:color="auto"/>
        <w:left w:val="none" w:sz="0" w:space="0" w:color="auto"/>
        <w:bottom w:val="none" w:sz="0" w:space="0" w:color="auto"/>
        <w:right w:val="none" w:sz="0" w:space="0" w:color="auto"/>
      </w:divBdr>
    </w:div>
    <w:div w:id="613905713">
      <w:bodyDiv w:val="1"/>
      <w:marLeft w:val="0"/>
      <w:marRight w:val="0"/>
      <w:marTop w:val="0"/>
      <w:marBottom w:val="0"/>
      <w:divBdr>
        <w:top w:val="none" w:sz="0" w:space="0" w:color="auto"/>
        <w:left w:val="none" w:sz="0" w:space="0" w:color="auto"/>
        <w:bottom w:val="none" w:sz="0" w:space="0" w:color="auto"/>
        <w:right w:val="none" w:sz="0" w:space="0" w:color="auto"/>
      </w:divBdr>
    </w:div>
    <w:div w:id="673385240">
      <w:bodyDiv w:val="1"/>
      <w:marLeft w:val="0"/>
      <w:marRight w:val="0"/>
      <w:marTop w:val="0"/>
      <w:marBottom w:val="0"/>
      <w:divBdr>
        <w:top w:val="none" w:sz="0" w:space="0" w:color="auto"/>
        <w:left w:val="none" w:sz="0" w:space="0" w:color="auto"/>
        <w:bottom w:val="none" w:sz="0" w:space="0" w:color="auto"/>
        <w:right w:val="none" w:sz="0" w:space="0" w:color="auto"/>
      </w:divBdr>
    </w:div>
    <w:div w:id="747768881">
      <w:bodyDiv w:val="1"/>
      <w:marLeft w:val="0"/>
      <w:marRight w:val="0"/>
      <w:marTop w:val="0"/>
      <w:marBottom w:val="0"/>
      <w:divBdr>
        <w:top w:val="none" w:sz="0" w:space="0" w:color="auto"/>
        <w:left w:val="none" w:sz="0" w:space="0" w:color="auto"/>
        <w:bottom w:val="none" w:sz="0" w:space="0" w:color="auto"/>
        <w:right w:val="none" w:sz="0" w:space="0" w:color="auto"/>
      </w:divBdr>
    </w:div>
    <w:div w:id="816846623">
      <w:bodyDiv w:val="1"/>
      <w:marLeft w:val="0"/>
      <w:marRight w:val="0"/>
      <w:marTop w:val="0"/>
      <w:marBottom w:val="0"/>
      <w:divBdr>
        <w:top w:val="none" w:sz="0" w:space="0" w:color="auto"/>
        <w:left w:val="none" w:sz="0" w:space="0" w:color="auto"/>
        <w:bottom w:val="none" w:sz="0" w:space="0" w:color="auto"/>
        <w:right w:val="none" w:sz="0" w:space="0" w:color="auto"/>
      </w:divBdr>
    </w:div>
    <w:div w:id="846284959">
      <w:bodyDiv w:val="1"/>
      <w:marLeft w:val="0"/>
      <w:marRight w:val="0"/>
      <w:marTop w:val="0"/>
      <w:marBottom w:val="0"/>
      <w:divBdr>
        <w:top w:val="none" w:sz="0" w:space="0" w:color="auto"/>
        <w:left w:val="none" w:sz="0" w:space="0" w:color="auto"/>
        <w:bottom w:val="none" w:sz="0" w:space="0" w:color="auto"/>
        <w:right w:val="none" w:sz="0" w:space="0" w:color="auto"/>
      </w:divBdr>
    </w:div>
    <w:div w:id="873425890">
      <w:bodyDiv w:val="1"/>
      <w:marLeft w:val="0"/>
      <w:marRight w:val="0"/>
      <w:marTop w:val="0"/>
      <w:marBottom w:val="0"/>
      <w:divBdr>
        <w:top w:val="none" w:sz="0" w:space="0" w:color="auto"/>
        <w:left w:val="none" w:sz="0" w:space="0" w:color="auto"/>
        <w:bottom w:val="none" w:sz="0" w:space="0" w:color="auto"/>
        <w:right w:val="none" w:sz="0" w:space="0" w:color="auto"/>
      </w:divBdr>
    </w:div>
    <w:div w:id="901332228">
      <w:bodyDiv w:val="1"/>
      <w:marLeft w:val="0"/>
      <w:marRight w:val="0"/>
      <w:marTop w:val="0"/>
      <w:marBottom w:val="0"/>
      <w:divBdr>
        <w:top w:val="none" w:sz="0" w:space="0" w:color="auto"/>
        <w:left w:val="none" w:sz="0" w:space="0" w:color="auto"/>
        <w:bottom w:val="none" w:sz="0" w:space="0" w:color="auto"/>
        <w:right w:val="none" w:sz="0" w:space="0" w:color="auto"/>
      </w:divBdr>
    </w:div>
    <w:div w:id="903685639">
      <w:bodyDiv w:val="1"/>
      <w:marLeft w:val="0"/>
      <w:marRight w:val="0"/>
      <w:marTop w:val="0"/>
      <w:marBottom w:val="0"/>
      <w:divBdr>
        <w:top w:val="none" w:sz="0" w:space="0" w:color="auto"/>
        <w:left w:val="none" w:sz="0" w:space="0" w:color="auto"/>
        <w:bottom w:val="none" w:sz="0" w:space="0" w:color="auto"/>
        <w:right w:val="none" w:sz="0" w:space="0" w:color="auto"/>
      </w:divBdr>
    </w:div>
    <w:div w:id="950939236">
      <w:bodyDiv w:val="1"/>
      <w:marLeft w:val="0"/>
      <w:marRight w:val="0"/>
      <w:marTop w:val="0"/>
      <w:marBottom w:val="0"/>
      <w:divBdr>
        <w:top w:val="none" w:sz="0" w:space="0" w:color="auto"/>
        <w:left w:val="none" w:sz="0" w:space="0" w:color="auto"/>
        <w:bottom w:val="none" w:sz="0" w:space="0" w:color="auto"/>
        <w:right w:val="none" w:sz="0" w:space="0" w:color="auto"/>
      </w:divBdr>
    </w:div>
    <w:div w:id="1035346614">
      <w:bodyDiv w:val="1"/>
      <w:marLeft w:val="0"/>
      <w:marRight w:val="0"/>
      <w:marTop w:val="0"/>
      <w:marBottom w:val="0"/>
      <w:divBdr>
        <w:top w:val="none" w:sz="0" w:space="0" w:color="auto"/>
        <w:left w:val="none" w:sz="0" w:space="0" w:color="auto"/>
        <w:bottom w:val="none" w:sz="0" w:space="0" w:color="auto"/>
        <w:right w:val="none" w:sz="0" w:space="0" w:color="auto"/>
      </w:divBdr>
    </w:div>
    <w:div w:id="1036735775">
      <w:bodyDiv w:val="1"/>
      <w:marLeft w:val="0"/>
      <w:marRight w:val="0"/>
      <w:marTop w:val="0"/>
      <w:marBottom w:val="0"/>
      <w:divBdr>
        <w:top w:val="none" w:sz="0" w:space="0" w:color="auto"/>
        <w:left w:val="none" w:sz="0" w:space="0" w:color="auto"/>
        <w:bottom w:val="none" w:sz="0" w:space="0" w:color="auto"/>
        <w:right w:val="none" w:sz="0" w:space="0" w:color="auto"/>
      </w:divBdr>
    </w:div>
    <w:div w:id="1056778042">
      <w:bodyDiv w:val="1"/>
      <w:marLeft w:val="0"/>
      <w:marRight w:val="0"/>
      <w:marTop w:val="0"/>
      <w:marBottom w:val="0"/>
      <w:divBdr>
        <w:top w:val="none" w:sz="0" w:space="0" w:color="auto"/>
        <w:left w:val="none" w:sz="0" w:space="0" w:color="auto"/>
        <w:bottom w:val="none" w:sz="0" w:space="0" w:color="auto"/>
        <w:right w:val="none" w:sz="0" w:space="0" w:color="auto"/>
      </w:divBdr>
    </w:div>
    <w:div w:id="1078863797">
      <w:bodyDiv w:val="1"/>
      <w:marLeft w:val="0"/>
      <w:marRight w:val="0"/>
      <w:marTop w:val="0"/>
      <w:marBottom w:val="0"/>
      <w:divBdr>
        <w:top w:val="none" w:sz="0" w:space="0" w:color="auto"/>
        <w:left w:val="none" w:sz="0" w:space="0" w:color="auto"/>
        <w:bottom w:val="none" w:sz="0" w:space="0" w:color="auto"/>
        <w:right w:val="none" w:sz="0" w:space="0" w:color="auto"/>
      </w:divBdr>
    </w:div>
    <w:div w:id="1180971053">
      <w:bodyDiv w:val="1"/>
      <w:marLeft w:val="0"/>
      <w:marRight w:val="0"/>
      <w:marTop w:val="0"/>
      <w:marBottom w:val="0"/>
      <w:divBdr>
        <w:top w:val="none" w:sz="0" w:space="0" w:color="auto"/>
        <w:left w:val="none" w:sz="0" w:space="0" w:color="auto"/>
        <w:bottom w:val="none" w:sz="0" w:space="0" w:color="auto"/>
        <w:right w:val="none" w:sz="0" w:space="0" w:color="auto"/>
      </w:divBdr>
    </w:div>
    <w:div w:id="1242058512">
      <w:bodyDiv w:val="1"/>
      <w:marLeft w:val="0"/>
      <w:marRight w:val="0"/>
      <w:marTop w:val="0"/>
      <w:marBottom w:val="0"/>
      <w:divBdr>
        <w:top w:val="none" w:sz="0" w:space="0" w:color="auto"/>
        <w:left w:val="none" w:sz="0" w:space="0" w:color="auto"/>
        <w:bottom w:val="none" w:sz="0" w:space="0" w:color="auto"/>
        <w:right w:val="none" w:sz="0" w:space="0" w:color="auto"/>
      </w:divBdr>
    </w:div>
    <w:div w:id="1245601265">
      <w:bodyDiv w:val="1"/>
      <w:marLeft w:val="0"/>
      <w:marRight w:val="0"/>
      <w:marTop w:val="0"/>
      <w:marBottom w:val="0"/>
      <w:divBdr>
        <w:top w:val="none" w:sz="0" w:space="0" w:color="auto"/>
        <w:left w:val="none" w:sz="0" w:space="0" w:color="auto"/>
        <w:bottom w:val="none" w:sz="0" w:space="0" w:color="auto"/>
        <w:right w:val="none" w:sz="0" w:space="0" w:color="auto"/>
      </w:divBdr>
    </w:div>
    <w:div w:id="1295214009">
      <w:bodyDiv w:val="1"/>
      <w:marLeft w:val="0"/>
      <w:marRight w:val="0"/>
      <w:marTop w:val="0"/>
      <w:marBottom w:val="0"/>
      <w:divBdr>
        <w:top w:val="none" w:sz="0" w:space="0" w:color="auto"/>
        <w:left w:val="none" w:sz="0" w:space="0" w:color="auto"/>
        <w:bottom w:val="none" w:sz="0" w:space="0" w:color="auto"/>
        <w:right w:val="none" w:sz="0" w:space="0" w:color="auto"/>
      </w:divBdr>
    </w:div>
    <w:div w:id="1341858273">
      <w:bodyDiv w:val="1"/>
      <w:marLeft w:val="0"/>
      <w:marRight w:val="0"/>
      <w:marTop w:val="0"/>
      <w:marBottom w:val="0"/>
      <w:divBdr>
        <w:top w:val="none" w:sz="0" w:space="0" w:color="auto"/>
        <w:left w:val="none" w:sz="0" w:space="0" w:color="auto"/>
        <w:bottom w:val="none" w:sz="0" w:space="0" w:color="auto"/>
        <w:right w:val="none" w:sz="0" w:space="0" w:color="auto"/>
      </w:divBdr>
    </w:div>
    <w:div w:id="1390297983">
      <w:bodyDiv w:val="1"/>
      <w:marLeft w:val="0"/>
      <w:marRight w:val="0"/>
      <w:marTop w:val="0"/>
      <w:marBottom w:val="0"/>
      <w:divBdr>
        <w:top w:val="none" w:sz="0" w:space="0" w:color="auto"/>
        <w:left w:val="none" w:sz="0" w:space="0" w:color="auto"/>
        <w:bottom w:val="none" w:sz="0" w:space="0" w:color="auto"/>
        <w:right w:val="none" w:sz="0" w:space="0" w:color="auto"/>
      </w:divBdr>
    </w:div>
    <w:div w:id="1406029650">
      <w:bodyDiv w:val="1"/>
      <w:marLeft w:val="0"/>
      <w:marRight w:val="0"/>
      <w:marTop w:val="0"/>
      <w:marBottom w:val="0"/>
      <w:divBdr>
        <w:top w:val="none" w:sz="0" w:space="0" w:color="auto"/>
        <w:left w:val="none" w:sz="0" w:space="0" w:color="auto"/>
        <w:bottom w:val="none" w:sz="0" w:space="0" w:color="auto"/>
        <w:right w:val="none" w:sz="0" w:space="0" w:color="auto"/>
      </w:divBdr>
    </w:div>
    <w:div w:id="1428965550">
      <w:bodyDiv w:val="1"/>
      <w:marLeft w:val="0"/>
      <w:marRight w:val="0"/>
      <w:marTop w:val="0"/>
      <w:marBottom w:val="0"/>
      <w:divBdr>
        <w:top w:val="none" w:sz="0" w:space="0" w:color="auto"/>
        <w:left w:val="none" w:sz="0" w:space="0" w:color="auto"/>
        <w:bottom w:val="none" w:sz="0" w:space="0" w:color="auto"/>
        <w:right w:val="none" w:sz="0" w:space="0" w:color="auto"/>
      </w:divBdr>
    </w:div>
    <w:div w:id="1540973410">
      <w:bodyDiv w:val="1"/>
      <w:marLeft w:val="0"/>
      <w:marRight w:val="0"/>
      <w:marTop w:val="0"/>
      <w:marBottom w:val="0"/>
      <w:divBdr>
        <w:top w:val="none" w:sz="0" w:space="0" w:color="auto"/>
        <w:left w:val="none" w:sz="0" w:space="0" w:color="auto"/>
        <w:bottom w:val="none" w:sz="0" w:space="0" w:color="auto"/>
        <w:right w:val="none" w:sz="0" w:space="0" w:color="auto"/>
      </w:divBdr>
    </w:div>
    <w:div w:id="1558709461">
      <w:bodyDiv w:val="1"/>
      <w:marLeft w:val="0"/>
      <w:marRight w:val="0"/>
      <w:marTop w:val="0"/>
      <w:marBottom w:val="0"/>
      <w:divBdr>
        <w:top w:val="none" w:sz="0" w:space="0" w:color="auto"/>
        <w:left w:val="none" w:sz="0" w:space="0" w:color="auto"/>
        <w:bottom w:val="none" w:sz="0" w:space="0" w:color="auto"/>
        <w:right w:val="none" w:sz="0" w:space="0" w:color="auto"/>
      </w:divBdr>
    </w:div>
    <w:div w:id="1609894853">
      <w:bodyDiv w:val="1"/>
      <w:marLeft w:val="0"/>
      <w:marRight w:val="0"/>
      <w:marTop w:val="0"/>
      <w:marBottom w:val="0"/>
      <w:divBdr>
        <w:top w:val="none" w:sz="0" w:space="0" w:color="auto"/>
        <w:left w:val="none" w:sz="0" w:space="0" w:color="auto"/>
        <w:bottom w:val="none" w:sz="0" w:space="0" w:color="auto"/>
        <w:right w:val="none" w:sz="0" w:space="0" w:color="auto"/>
      </w:divBdr>
    </w:div>
    <w:div w:id="1696037939">
      <w:bodyDiv w:val="1"/>
      <w:marLeft w:val="0"/>
      <w:marRight w:val="0"/>
      <w:marTop w:val="0"/>
      <w:marBottom w:val="0"/>
      <w:divBdr>
        <w:top w:val="none" w:sz="0" w:space="0" w:color="auto"/>
        <w:left w:val="none" w:sz="0" w:space="0" w:color="auto"/>
        <w:bottom w:val="none" w:sz="0" w:space="0" w:color="auto"/>
        <w:right w:val="none" w:sz="0" w:space="0" w:color="auto"/>
      </w:divBdr>
    </w:div>
    <w:div w:id="1705978207">
      <w:bodyDiv w:val="1"/>
      <w:marLeft w:val="0"/>
      <w:marRight w:val="0"/>
      <w:marTop w:val="0"/>
      <w:marBottom w:val="0"/>
      <w:divBdr>
        <w:top w:val="none" w:sz="0" w:space="0" w:color="auto"/>
        <w:left w:val="none" w:sz="0" w:space="0" w:color="auto"/>
        <w:bottom w:val="none" w:sz="0" w:space="0" w:color="auto"/>
        <w:right w:val="none" w:sz="0" w:space="0" w:color="auto"/>
      </w:divBdr>
    </w:div>
    <w:div w:id="1718047957">
      <w:bodyDiv w:val="1"/>
      <w:marLeft w:val="0"/>
      <w:marRight w:val="0"/>
      <w:marTop w:val="0"/>
      <w:marBottom w:val="0"/>
      <w:divBdr>
        <w:top w:val="none" w:sz="0" w:space="0" w:color="auto"/>
        <w:left w:val="none" w:sz="0" w:space="0" w:color="auto"/>
        <w:bottom w:val="none" w:sz="0" w:space="0" w:color="auto"/>
        <w:right w:val="none" w:sz="0" w:space="0" w:color="auto"/>
      </w:divBdr>
    </w:div>
    <w:div w:id="1775396048">
      <w:bodyDiv w:val="1"/>
      <w:marLeft w:val="0"/>
      <w:marRight w:val="0"/>
      <w:marTop w:val="0"/>
      <w:marBottom w:val="0"/>
      <w:divBdr>
        <w:top w:val="none" w:sz="0" w:space="0" w:color="auto"/>
        <w:left w:val="none" w:sz="0" w:space="0" w:color="auto"/>
        <w:bottom w:val="none" w:sz="0" w:space="0" w:color="auto"/>
        <w:right w:val="none" w:sz="0" w:space="0" w:color="auto"/>
      </w:divBdr>
    </w:div>
    <w:div w:id="1776824748">
      <w:bodyDiv w:val="1"/>
      <w:marLeft w:val="0"/>
      <w:marRight w:val="0"/>
      <w:marTop w:val="0"/>
      <w:marBottom w:val="0"/>
      <w:divBdr>
        <w:top w:val="none" w:sz="0" w:space="0" w:color="auto"/>
        <w:left w:val="none" w:sz="0" w:space="0" w:color="auto"/>
        <w:bottom w:val="none" w:sz="0" w:space="0" w:color="auto"/>
        <w:right w:val="none" w:sz="0" w:space="0" w:color="auto"/>
      </w:divBdr>
    </w:div>
    <w:div w:id="1791969009">
      <w:bodyDiv w:val="1"/>
      <w:marLeft w:val="0"/>
      <w:marRight w:val="0"/>
      <w:marTop w:val="0"/>
      <w:marBottom w:val="0"/>
      <w:divBdr>
        <w:top w:val="none" w:sz="0" w:space="0" w:color="auto"/>
        <w:left w:val="none" w:sz="0" w:space="0" w:color="auto"/>
        <w:bottom w:val="none" w:sz="0" w:space="0" w:color="auto"/>
        <w:right w:val="none" w:sz="0" w:space="0" w:color="auto"/>
      </w:divBdr>
    </w:div>
    <w:div w:id="1796947885">
      <w:bodyDiv w:val="1"/>
      <w:marLeft w:val="0"/>
      <w:marRight w:val="0"/>
      <w:marTop w:val="0"/>
      <w:marBottom w:val="0"/>
      <w:divBdr>
        <w:top w:val="none" w:sz="0" w:space="0" w:color="auto"/>
        <w:left w:val="none" w:sz="0" w:space="0" w:color="auto"/>
        <w:bottom w:val="none" w:sz="0" w:space="0" w:color="auto"/>
        <w:right w:val="none" w:sz="0" w:space="0" w:color="auto"/>
      </w:divBdr>
    </w:div>
    <w:div w:id="1815247883">
      <w:bodyDiv w:val="1"/>
      <w:marLeft w:val="0"/>
      <w:marRight w:val="0"/>
      <w:marTop w:val="0"/>
      <w:marBottom w:val="0"/>
      <w:divBdr>
        <w:top w:val="none" w:sz="0" w:space="0" w:color="auto"/>
        <w:left w:val="none" w:sz="0" w:space="0" w:color="auto"/>
        <w:bottom w:val="none" w:sz="0" w:space="0" w:color="auto"/>
        <w:right w:val="none" w:sz="0" w:space="0" w:color="auto"/>
      </w:divBdr>
    </w:div>
    <w:div w:id="1873880916">
      <w:bodyDiv w:val="1"/>
      <w:marLeft w:val="0"/>
      <w:marRight w:val="0"/>
      <w:marTop w:val="0"/>
      <w:marBottom w:val="0"/>
      <w:divBdr>
        <w:top w:val="none" w:sz="0" w:space="0" w:color="auto"/>
        <w:left w:val="none" w:sz="0" w:space="0" w:color="auto"/>
        <w:bottom w:val="none" w:sz="0" w:space="0" w:color="auto"/>
        <w:right w:val="none" w:sz="0" w:space="0" w:color="auto"/>
      </w:divBdr>
    </w:div>
    <w:div w:id="1897082430">
      <w:bodyDiv w:val="1"/>
      <w:marLeft w:val="0"/>
      <w:marRight w:val="0"/>
      <w:marTop w:val="0"/>
      <w:marBottom w:val="0"/>
      <w:divBdr>
        <w:top w:val="none" w:sz="0" w:space="0" w:color="auto"/>
        <w:left w:val="none" w:sz="0" w:space="0" w:color="auto"/>
        <w:bottom w:val="none" w:sz="0" w:space="0" w:color="auto"/>
        <w:right w:val="none" w:sz="0" w:space="0" w:color="auto"/>
      </w:divBdr>
    </w:div>
    <w:div w:id="1949698283">
      <w:bodyDiv w:val="1"/>
      <w:marLeft w:val="0"/>
      <w:marRight w:val="0"/>
      <w:marTop w:val="0"/>
      <w:marBottom w:val="0"/>
      <w:divBdr>
        <w:top w:val="none" w:sz="0" w:space="0" w:color="auto"/>
        <w:left w:val="none" w:sz="0" w:space="0" w:color="auto"/>
        <w:bottom w:val="none" w:sz="0" w:space="0" w:color="auto"/>
        <w:right w:val="none" w:sz="0" w:space="0" w:color="auto"/>
      </w:divBdr>
    </w:div>
    <w:div w:id="2065172924">
      <w:bodyDiv w:val="1"/>
      <w:marLeft w:val="0"/>
      <w:marRight w:val="0"/>
      <w:marTop w:val="0"/>
      <w:marBottom w:val="0"/>
      <w:divBdr>
        <w:top w:val="none" w:sz="0" w:space="0" w:color="auto"/>
        <w:left w:val="none" w:sz="0" w:space="0" w:color="auto"/>
        <w:bottom w:val="none" w:sz="0" w:space="0" w:color="auto"/>
        <w:right w:val="none" w:sz="0" w:space="0" w:color="auto"/>
      </w:divBdr>
    </w:div>
    <w:div w:id="212240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TEMPLATE%20DALSTON%20PARISH%20COUNCIL%20MINUTES%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A6876-8BB2-4873-9C00-5995D2371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DALSTON PARISH COUNCIL MINUTES </Template>
  <TotalTime>87</TotalTime>
  <Pages>2</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Sue Milburn</cp:lastModifiedBy>
  <cp:revision>39</cp:revision>
  <cp:lastPrinted>2026-03-18T10:58:00Z</cp:lastPrinted>
  <dcterms:created xsi:type="dcterms:W3CDTF">2026-02-16T11:28:00Z</dcterms:created>
  <dcterms:modified xsi:type="dcterms:W3CDTF">2026-03-30T10:00:00Z</dcterms:modified>
</cp:coreProperties>
</file>